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2A6" w:rsidRDefault="008011D5">
      <w:bookmarkStart w:id="0" w:name="_GoBack"/>
      <w:r>
        <w:rPr>
          <w:noProof/>
          <w:lang w:eastAsia="en-GB"/>
        </w:rPr>
        <w:drawing>
          <wp:inline distT="0" distB="0" distL="0" distR="0" wp14:anchorId="20CCC2A6" wp14:editId="2E06F600">
            <wp:extent cx="8999455" cy="6300416"/>
            <wp:effectExtent l="0" t="2858" r="8573" b="857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9570" cy="630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022A6" w:rsidSect="008011D5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D5"/>
    <w:rsid w:val="008011D5"/>
    <w:rsid w:val="00F0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1544E-014C-418F-882C-C8D3C27F6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BC4A8A2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Felstead</dc:creator>
  <cp:keywords/>
  <dc:description/>
  <cp:lastModifiedBy>Lucy Felstead</cp:lastModifiedBy>
  <cp:revision>1</cp:revision>
  <dcterms:created xsi:type="dcterms:W3CDTF">2020-10-20T15:29:00Z</dcterms:created>
  <dcterms:modified xsi:type="dcterms:W3CDTF">2020-10-20T15:31:00Z</dcterms:modified>
</cp:coreProperties>
</file>