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511" w:rsidRDefault="001A1B14">
      <w:r>
        <w:t xml:space="preserve">At </w:t>
      </w:r>
      <w:proofErr w:type="spellStart"/>
      <w:r>
        <w:t>Langshott</w:t>
      </w:r>
      <w:proofErr w:type="spellEnd"/>
      <w:r>
        <w:t xml:space="preserve">, each child is given a House in which they represent at School in things such as STAR point </w:t>
      </w:r>
      <w:proofErr w:type="spellStart"/>
      <w:r>
        <w:t>tallys</w:t>
      </w:r>
      <w:proofErr w:type="spellEnd"/>
      <w:r>
        <w:t xml:space="preserve"> and more notably, Sports Day.</w:t>
      </w:r>
    </w:p>
    <w:p w:rsidR="001A1B14" w:rsidRDefault="001A1B14">
      <w:r>
        <w:t>We as a school have decided that this is something we would like to push further and to raise the profile of these houses we are going to be amending our PE kit</w:t>
      </w:r>
      <w:r w:rsidR="0075366D">
        <w:t xml:space="preserve"> to adopt these houses (colours).</w:t>
      </w:r>
    </w:p>
    <w:p w:rsidR="0075366D" w:rsidRDefault="0075366D">
      <w:r>
        <w:t>We believe that this will raise healthy competition between the houses in all aspects of school life.</w:t>
      </w:r>
    </w:p>
    <w:p w:rsidR="0075366D" w:rsidRDefault="0075366D">
      <w:r>
        <w:t>This change will be brought in in-line with the change of our uniform provider but will not be compulsory to buy (unless a new starter).</w:t>
      </w:r>
    </w:p>
    <w:p w:rsidR="0075366D" w:rsidRDefault="0075366D">
      <w:r>
        <w:t>With Sports Day fast approaching, it would be brilliant for children to not only represent their house in their races, but also to represent them visually too.</w:t>
      </w:r>
      <w:bookmarkStart w:id="0" w:name="_GoBack"/>
      <w:bookmarkEnd w:id="0"/>
    </w:p>
    <w:p w:rsidR="0075366D" w:rsidRDefault="0075366D"/>
    <w:p w:rsidR="0075366D" w:rsidRDefault="0075366D">
      <w:r>
        <w:rPr>
          <w:noProof/>
          <w:lang w:eastAsia="en-GB"/>
        </w:rPr>
        <w:drawing>
          <wp:inline distT="0" distB="0" distL="0" distR="0" wp14:anchorId="5726C275" wp14:editId="07E9FE56">
            <wp:extent cx="5153025" cy="1333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36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B14"/>
    <w:rsid w:val="001A1B14"/>
    <w:rsid w:val="004E1B3E"/>
    <w:rsid w:val="0075366D"/>
    <w:rsid w:val="00C52477"/>
    <w:rsid w:val="00C74E4A"/>
    <w:rsid w:val="00D1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4D378F-4AF8-420F-B207-30CE8EC7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9C78ACBE</Template>
  <TotalTime>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Groves</dc:creator>
  <cp:keywords/>
  <dc:description/>
  <cp:lastModifiedBy>Jack Groves</cp:lastModifiedBy>
  <cp:revision>2</cp:revision>
  <dcterms:created xsi:type="dcterms:W3CDTF">2020-03-09T13:46:00Z</dcterms:created>
  <dcterms:modified xsi:type="dcterms:W3CDTF">2020-03-09T13:46:00Z</dcterms:modified>
</cp:coreProperties>
</file>