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6909" w:rsidRDefault="00006B3A" w:rsidP="0098564A">
      <w:pPr>
        <w:pStyle w:val="Heading1"/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margin">
              <wp:posOffset>1801495</wp:posOffset>
            </wp:positionH>
            <wp:positionV relativeFrom="paragraph">
              <wp:posOffset>1747707</wp:posOffset>
            </wp:positionV>
            <wp:extent cx="2846114" cy="7019477"/>
            <wp:effectExtent l="0" t="0" r="0" b="0"/>
            <wp:wrapNone/>
            <wp:docPr id="28" name="Picture 28" descr="C:\Users\martin.ward\AppData\Local\Microsoft\Windows\INetCache\Content.Word\KS1 SEN Boy in Uniform With Backpack Walki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tin.ward\AppData\Local\Microsoft\Windows\INetCache\Content.Word\KS1 SEN Boy in Uniform With Backpack Walkin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114" cy="7019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690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>
                <wp:simplePos x="0" y="0"/>
                <wp:positionH relativeFrom="column">
                  <wp:posOffset>161290</wp:posOffset>
                </wp:positionH>
                <wp:positionV relativeFrom="paragraph">
                  <wp:posOffset>187960</wp:posOffset>
                </wp:positionV>
                <wp:extent cx="6212205" cy="13716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2205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6909" w:rsidRPr="0070204C" w:rsidRDefault="0070204C" w:rsidP="0070204C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color w:val="EB8634" w:themeColor="accent2"/>
                                <w:sz w:val="160"/>
                              </w:rPr>
                            </w:pPr>
                            <w:r w:rsidRPr="0070204C">
                              <w:rPr>
                                <w:rFonts w:ascii="Twinkl" w:hAnsi="Twinkl"/>
                                <w:b/>
                                <w:color w:val="EB8634" w:themeColor="accent2"/>
                                <w:sz w:val="160"/>
                              </w:rPr>
                              <w:t>walking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.7pt;margin-top:14.8pt;width:489.15pt;height:108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" stroked="f">
                <v:textbox>
                  <w:txbxContent>
                    <w:p w:rsidR="00676909" w:rsidRPr="0070204C" w:rsidRDefault="0070204C" w:rsidP="0070204C">
                      <w:pPr>
                        <w:jc w:val="center"/>
                        <w:rPr>
                          <w:rFonts w:ascii="Twinkl" w:hAnsi="Twinkl"/>
                          <w:b/>
                          <w:color w:val="EB8634" w:themeColor="accent2"/>
                          <w:sz w:val="160"/>
                        </w:rPr>
                      </w:pPr>
                      <w:r w:rsidRPr="0070204C">
                        <w:rPr>
                          <w:rFonts w:ascii="Twinkl" w:hAnsi="Twinkl"/>
                          <w:b/>
                          <w:color w:val="EB8634" w:themeColor="accent2"/>
                          <w:sz w:val="160"/>
                        </w:rPr>
                        <w:t>walking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76909"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63DEFCA0" wp14:editId="7C8E637B">
            <wp:simplePos x="0" y="0"/>
            <wp:positionH relativeFrom="page">
              <wp:align>left</wp:align>
            </wp:positionH>
            <wp:positionV relativeFrom="paragraph">
              <wp:posOffset>-423545</wp:posOffset>
            </wp:positionV>
            <wp:extent cx="7521236" cy="10623665"/>
            <wp:effectExtent l="0" t="0" r="0" b="0"/>
            <wp:wrapNone/>
            <wp:docPr id="3" name="Picture 3" descr="C:\Users\martin.ward\AppData\Local\Microsoft\Windows\INetCache\Content.Word\bk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tin.ward\AppData\Local\Microsoft\Windows\INetCache\Content.Word\bkg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1236" cy="10623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6909" w:rsidRDefault="00676909" w:rsidP="00676909"/>
    <w:p w:rsidR="00676909" w:rsidRDefault="00676909" w:rsidP="00676909">
      <w:r>
        <w:br w:type="page"/>
      </w:r>
    </w:p>
    <w:p w:rsidR="00676909" w:rsidRDefault="005D5D3A" w:rsidP="00676909">
      <w:pPr>
        <w:rPr>
          <w:color w:val="23A7F9"/>
          <w:sz w:val="56"/>
          <w:szCs w:val="56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06368" behindDoc="0" locked="0" layoutInCell="1" allowOverlap="1">
            <wp:simplePos x="0" y="0"/>
            <wp:positionH relativeFrom="margin">
              <wp:posOffset>1075241</wp:posOffset>
            </wp:positionH>
            <wp:positionV relativeFrom="paragraph">
              <wp:posOffset>1962822</wp:posOffset>
            </wp:positionV>
            <wp:extent cx="4085030" cy="6212541"/>
            <wp:effectExtent l="0" t="0" r="0" b="0"/>
            <wp:wrapNone/>
            <wp:docPr id="29" name="Picture 29" descr="C:\Users\martin.ward\AppData\Local\Microsoft\Windows\INetCache\Content.Word\Child-Running---Boy-PE-Kit---Y2-Circuit-Training-Lesson-1---Changing-Direction-Lesson-Pack-English---KS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rtin.ward\AppData\Local\Microsoft\Windows\INetCache\Content.Word\Child-Running---Boy-PE-Kit---Y2-Circuit-Training-Lesson-1---Changing-Direction-Lesson-Pack-English---KS1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5030" cy="6212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204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212A3CB5" wp14:editId="6C67BC99">
                <wp:simplePos x="0" y="0"/>
                <wp:positionH relativeFrom="margin">
                  <wp:posOffset>213584</wp:posOffset>
                </wp:positionH>
                <wp:positionV relativeFrom="paragraph">
                  <wp:posOffset>160655</wp:posOffset>
                </wp:positionV>
                <wp:extent cx="6212205" cy="1371600"/>
                <wp:effectExtent l="0" t="0" r="0" b="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2205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204C" w:rsidRPr="0070204C" w:rsidRDefault="00006B3A" w:rsidP="0070204C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color w:val="EB8634" w:themeColor="accent2"/>
                                <w:sz w:val="160"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color w:val="EB8634" w:themeColor="accent2"/>
                                <w:sz w:val="160"/>
                              </w:rPr>
                              <w:t>running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12A3CB5" id="_x0000_s1027" type="#_x0000_t202" style="position:absolute;left:0;text-align:left;margin-left:16.8pt;margin-top:12.65pt;width:489.15pt;height:108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" stroked="f">
                <v:textbox>
                  <w:txbxContent>
                    <w:p w:rsidR="0070204C" w:rsidRPr="0070204C" w:rsidRDefault="00006B3A" w:rsidP="0070204C">
                      <w:pPr>
                        <w:jc w:val="center"/>
                        <w:rPr>
                          <w:rFonts w:ascii="Twinkl" w:hAnsi="Twinkl"/>
                          <w:b/>
                          <w:color w:val="EB8634" w:themeColor="accent2"/>
                          <w:sz w:val="160"/>
                        </w:rPr>
                      </w:pPr>
                      <w:r>
                        <w:rPr>
                          <w:rFonts w:ascii="Twinkl" w:hAnsi="Twinkl"/>
                          <w:b/>
                          <w:color w:val="EB8634" w:themeColor="accent2"/>
                          <w:sz w:val="160"/>
                        </w:rPr>
                        <w:t>running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76909"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 wp14:anchorId="0CC8BCCB" wp14:editId="0BFF7D6F">
            <wp:simplePos x="0" y="0"/>
            <wp:positionH relativeFrom="page">
              <wp:align>right</wp:align>
            </wp:positionH>
            <wp:positionV relativeFrom="paragraph">
              <wp:posOffset>-423545</wp:posOffset>
            </wp:positionV>
            <wp:extent cx="7521236" cy="10623665"/>
            <wp:effectExtent l="0" t="0" r="0" b="0"/>
            <wp:wrapNone/>
            <wp:docPr id="6" name="Picture 6" descr="C:\Users\martin.ward\AppData\Local\Microsoft\Windows\INetCache\Content.Word\bk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tin.ward\AppData\Local\Microsoft\Windows\INetCache\Content.Word\bkg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1236" cy="10623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6909">
        <w:br w:type="page"/>
      </w:r>
    </w:p>
    <w:p w:rsidR="00676909" w:rsidRDefault="0070204C" w:rsidP="0098564A">
      <w:pPr>
        <w:pStyle w:val="Heading1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031C10C1" wp14:editId="66BB7488">
                <wp:simplePos x="0" y="0"/>
                <wp:positionH relativeFrom="page">
                  <wp:posOffset>669066</wp:posOffset>
                </wp:positionH>
                <wp:positionV relativeFrom="paragraph">
                  <wp:posOffset>187960</wp:posOffset>
                </wp:positionV>
                <wp:extent cx="6212205" cy="1371600"/>
                <wp:effectExtent l="0" t="0" r="0" b="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2205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204C" w:rsidRPr="0070204C" w:rsidRDefault="00006B3A" w:rsidP="0070204C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color w:val="EB8634" w:themeColor="accent2"/>
                                <w:sz w:val="160"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color w:val="EB8634" w:themeColor="accent2"/>
                                <w:sz w:val="160"/>
                              </w:rPr>
                              <w:t>leaping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31C10C1" id="_x0000_s1028" type="#_x0000_t202" style="position:absolute;margin-left:52.7pt;margin-top:14.8pt;width:489.15pt;height:108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" stroked="f">
                <v:textbox>
                  <w:txbxContent>
                    <w:p w:rsidR="0070204C" w:rsidRPr="0070204C" w:rsidRDefault="00006B3A" w:rsidP="0070204C">
                      <w:pPr>
                        <w:jc w:val="center"/>
                        <w:rPr>
                          <w:rFonts w:ascii="Twinkl" w:hAnsi="Twinkl"/>
                          <w:b/>
                          <w:color w:val="EB8634" w:themeColor="accent2"/>
                          <w:sz w:val="160"/>
                        </w:rPr>
                      </w:pPr>
                      <w:r>
                        <w:rPr>
                          <w:rFonts w:ascii="Twinkl" w:hAnsi="Twinkl"/>
                          <w:b/>
                          <w:color w:val="EB8634" w:themeColor="accent2"/>
                          <w:sz w:val="160"/>
                        </w:rPr>
                        <w:t>leaping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676909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0C80F3EA" wp14:editId="4A19FE4C">
            <wp:simplePos x="0" y="0"/>
            <wp:positionH relativeFrom="page">
              <wp:align>left</wp:align>
            </wp:positionH>
            <wp:positionV relativeFrom="paragraph">
              <wp:posOffset>-423545</wp:posOffset>
            </wp:positionV>
            <wp:extent cx="7521236" cy="10623665"/>
            <wp:effectExtent l="0" t="0" r="0" b="0"/>
            <wp:wrapNone/>
            <wp:docPr id="2" name="Picture 2" descr="C:\Users\martin.ward\AppData\Local\Microsoft\Windows\INetCache\Content.Word\bk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tin.ward\AppData\Local\Microsoft\Windows\INetCache\Content.Word\bkg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1236" cy="10623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6B3A" w:rsidRDefault="005D5D3A" w:rsidP="00676909">
      <w:r>
        <w:rPr>
          <w:noProof/>
          <w:lang w:eastAsia="en-GB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margin">
              <wp:posOffset>1129553</wp:posOffset>
            </wp:positionH>
            <wp:positionV relativeFrom="paragraph">
              <wp:posOffset>135890</wp:posOffset>
            </wp:positionV>
            <wp:extent cx="4222376" cy="5624184"/>
            <wp:effectExtent l="0" t="0" r="6985" b="0"/>
            <wp:wrapNone/>
            <wp:docPr id="30" name="Picture 30" descr="C:\Users\martin.ward\AppData\Local\Microsoft\Windows\INetCache\Content.Word\Girl-Leaping---PE-Kit---Y2-Circuit-Training-Lesson-1---Changing-Direction---KS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rtin.ward\AppData\Local\Microsoft\Windows\INetCache\Content.Word\Girl-Leaping---PE-Kit---Y2-Circuit-Training-Lesson-1---Changing-Direction---KS1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2376" cy="5624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6909">
        <w:br w:type="page"/>
      </w:r>
    </w:p>
    <w:p w:rsidR="00006B3A" w:rsidRDefault="005D5D3A">
      <w:pPr>
        <w:spacing w:after="0" w:line="240" w:lineRule="auto"/>
        <w:jc w:val="left"/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0841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1667622</wp:posOffset>
            </wp:positionV>
            <wp:extent cx="3946878" cy="6669741"/>
            <wp:effectExtent l="0" t="0" r="0" b="0"/>
            <wp:wrapNone/>
            <wp:docPr id="31" name="Picture 31" descr="C:\Users\martin.ward\AppData\Local\Microsoft\Windows\INetCache\Content.Word\Girl-Hopping-01---Jumping---Twinkl-Move-PE-Y1-Running-and-Jumping-Lesson-6---Shadow-Jumping---KS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artin.ward\AppData\Local\Microsoft\Windows\INetCache\Content.Word\Girl-Hopping-01---Jumping---Twinkl-Move-PE-Y1-Running-and-Jumping-Lesson-6---Shadow-Jumping---KS1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6878" cy="6669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6B3A">
        <w:rPr>
          <w:noProof/>
          <w:lang w:eastAsia="en-GB"/>
        </w:rPr>
        <w:drawing>
          <wp:anchor distT="0" distB="0" distL="114300" distR="114300" simplePos="0" relativeHeight="251680768" behindDoc="1" locked="0" layoutInCell="1" allowOverlap="1" wp14:anchorId="1053A0AD" wp14:editId="7347C903">
            <wp:simplePos x="0" y="0"/>
            <wp:positionH relativeFrom="page">
              <wp:posOffset>53340</wp:posOffset>
            </wp:positionH>
            <wp:positionV relativeFrom="paragraph">
              <wp:posOffset>-461010</wp:posOffset>
            </wp:positionV>
            <wp:extent cx="7520940" cy="10623550"/>
            <wp:effectExtent l="0" t="0" r="0" b="0"/>
            <wp:wrapNone/>
            <wp:docPr id="13" name="Picture 13" descr="C:\Users\martin.ward\AppData\Local\Microsoft\Windows\INetCache\Content.Word\bk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tin.ward\AppData\Local\Microsoft\Windows\INetCache\Content.Word\bkg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0940" cy="1062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6B3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66FCD082" wp14:editId="0BD7EC7D">
                <wp:simplePos x="0" y="0"/>
                <wp:positionH relativeFrom="margin">
                  <wp:posOffset>53714</wp:posOffset>
                </wp:positionH>
                <wp:positionV relativeFrom="paragraph">
                  <wp:posOffset>127037</wp:posOffset>
                </wp:positionV>
                <wp:extent cx="6212205" cy="1371600"/>
                <wp:effectExtent l="0" t="0" r="0" b="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2205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6B3A" w:rsidRPr="0070204C" w:rsidRDefault="00006B3A" w:rsidP="0070204C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color w:val="EB8634" w:themeColor="accent2"/>
                                <w:sz w:val="160"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color w:val="EB8634" w:themeColor="accent2"/>
                                <w:sz w:val="160"/>
                              </w:rPr>
                              <w:t>hopping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6FCD082" id="_x0000_s1029" type="#_x0000_t202" style="position:absolute;margin-left:4.25pt;margin-top:10pt;width:489.15pt;height:108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" stroked="f">
                <v:textbox>
                  <w:txbxContent>
                    <w:p w:rsidR="00006B3A" w:rsidRPr="0070204C" w:rsidRDefault="00006B3A" w:rsidP="0070204C">
                      <w:pPr>
                        <w:jc w:val="center"/>
                        <w:rPr>
                          <w:rFonts w:ascii="Twinkl" w:hAnsi="Twinkl"/>
                          <w:b/>
                          <w:color w:val="EB8634" w:themeColor="accent2"/>
                          <w:sz w:val="160"/>
                        </w:rPr>
                      </w:pPr>
                      <w:r>
                        <w:rPr>
                          <w:rFonts w:ascii="Twinkl" w:hAnsi="Twinkl"/>
                          <w:b/>
                          <w:color w:val="EB8634" w:themeColor="accent2"/>
                          <w:sz w:val="160"/>
                        </w:rPr>
                        <w:t>hopping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06B3A">
        <w:br w:type="page"/>
      </w:r>
    </w:p>
    <w:p w:rsidR="00676909" w:rsidRDefault="005D5D3A" w:rsidP="00676909">
      <w:r>
        <w:rPr>
          <w:noProof/>
          <w:color w:val="23A7F9"/>
          <w:sz w:val="56"/>
          <w:szCs w:val="56"/>
          <w:lang w:eastAsia="en-GB"/>
        </w:rPr>
        <w:lastRenderedPageBreak/>
        <w:drawing>
          <wp:anchor distT="0" distB="0" distL="114300" distR="114300" simplePos="0" relativeHeight="2517094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1871046</wp:posOffset>
            </wp:positionV>
            <wp:extent cx="2293692" cy="6023134"/>
            <wp:effectExtent l="0" t="0" r="0" b="0"/>
            <wp:wrapNone/>
            <wp:docPr id="192" name="Picture 192" descr="C:\Users\martin.ward\AppData\Local\Microsoft\Windows\INetCache\Content.Word\Happy-Boy-Jumping---Emotions-Cheerful-Joy-Confident-KS1-Open-Ey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artin.ward\AppData\Local\Microsoft\Windows\INetCache\Content.Word\Happy-Boy-Jumping---Emotions-Cheerful-Joy-Confident-KS1-Open-Eyes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3692" cy="6023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6B3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35561371" wp14:editId="4234A04E">
                <wp:simplePos x="0" y="0"/>
                <wp:positionH relativeFrom="margin">
                  <wp:align>center</wp:align>
                </wp:positionH>
                <wp:positionV relativeFrom="paragraph">
                  <wp:posOffset>159609</wp:posOffset>
                </wp:positionV>
                <wp:extent cx="6212205" cy="1371600"/>
                <wp:effectExtent l="0" t="0" r="0" b="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2205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204C" w:rsidRPr="0070204C" w:rsidRDefault="00006B3A" w:rsidP="0070204C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color w:val="EB8634" w:themeColor="accent2"/>
                                <w:sz w:val="160"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color w:val="EB8634" w:themeColor="accent2"/>
                                <w:sz w:val="160"/>
                              </w:rPr>
                              <w:t>jumping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5561371" id="_x0000_s1030" type="#_x0000_t202" style="position:absolute;left:0;text-align:left;margin-left:0;margin-top:12.55pt;width:489.15pt;height:108pt;z-index:25167667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" stroked="f">
                <v:textbox>
                  <w:txbxContent>
                    <w:p w:rsidR="0070204C" w:rsidRPr="0070204C" w:rsidRDefault="00006B3A" w:rsidP="0070204C">
                      <w:pPr>
                        <w:jc w:val="center"/>
                        <w:rPr>
                          <w:rFonts w:ascii="Twinkl" w:hAnsi="Twinkl"/>
                          <w:b/>
                          <w:color w:val="EB8634" w:themeColor="accent2"/>
                          <w:sz w:val="160"/>
                        </w:rPr>
                      </w:pPr>
                      <w:r>
                        <w:rPr>
                          <w:rFonts w:ascii="Twinkl" w:hAnsi="Twinkl"/>
                          <w:b/>
                          <w:color w:val="EB8634" w:themeColor="accent2"/>
                          <w:sz w:val="160"/>
                        </w:rPr>
                        <w:t>jumping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06B3A"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2695669B" wp14:editId="4C8E19FB">
            <wp:simplePos x="0" y="0"/>
            <wp:positionH relativeFrom="page">
              <wp:posOffset>0</wp:posOffset>
            </wp:positionH>
            <wp:positionV relativeFrom="paragraph">
              <wp:posOffset>-408305</wp:posOffset>
            </wp:positionV>
            <wp:extent cx="7520940" cy="10623550"/>
            <wp:effectExtent l="0" t="0" r="0" b="0"/>
            <wp:wrapNone/>
            <wp:docPr id="5" name="Picture 5" descr="C:\Users\martin.ward\AppData\Local\Microsoft\Windows\INetCache\Content.Word\bk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tin.ward\AppData\Local\Microsoft\Windows\INetCache\Content.Word\bkg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0940" cy="1062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6909" w:rsidRDefault="00676909" w:rsidP="00676909">
      <w:r>
        <w:br w:type="page"/>
      </w:r>
    </w:p>
    <w:p w:rsidR="00676909" w:rsidRDefault="005D5D3A" w:rsidP="00676909">
      <w:pPr>
        <w:rPr>
          <w:color w:val="23A7F9"/>
          <w:sz w:val="56"/>
          <w:szCs w:val="56"/>
        </w:rPr>
      </w:pPr>
      <w:r>
        <w:rPr>
          <w:noProof/>
          <w:color w:val="23A7F9"/>
          <w:sz w:val="56"/>
          <w:szCs w:val="56"/>
          <w:lang w:eastAsia="en-GB"/>
        </w:rPr>
        <w:lastRenderedPageBreak/>
        <w:drawing>
          <wp:anchor distT="0" distB="0" distL="114300" distR="114300" simplePos="0" relativeHeight="2517104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1936376</wp:posOffset>
            </wp:positionV>
            <wp:extent cx="3160405" cy="6185535"/>
            <wp:effectExtent l="0" t="0" r="1905" b="5715"/>
            <wp:wrapNone/>
            <wp:docPr id="193" name="Picture 193" descr="C:\Users\martin.ward\AppData\Local\Microsoft\Windows\INetCache\Content.Word\Tip-Toe---Twinkl-Move---Y1-Gymnastics-Animals-Home-Learning-Tasks-English---KS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artin.ward\AppData\Local\Microsoft\Windows\INetCache\Content.Word\Tip-Toe---Twinkl-Move---Y1-Gymnastics-Animals-Home-Learning-Tasks-English---KS1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0405" cy="6185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6B3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6576486F" wp14:editId="05C5A597">
                <wp:simplePos x="0" y="0"/>
                <wp:positionH relativeFrom="margin">
                  <wp:posOffset>134844</wp:posOffset>
                </wp:positionH>
                <wp:positionV relativeFrom="paragraph">
                  <wp:posOffset>186690</wp:posOffset>
                </wp:positionV>
                <wp:extent cx="6212205" cy="1371600"/>
                <wp:effectExtent l="0" t="0" r="0" b="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2205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204C" w:rsidRPr="0070204C" w:rsidRDefault="00006B3A" w:rsidP="0070204C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color w:val="EB8634" w:themeColor="accent2"/>
                                <w:sz w:val="160"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color w:val="EB8634" w:themeColor="accent2"/>
                                <w:sz w:val="160"/>
                              </w:rPr>
                              <w:t>tiptoeing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576486F" id="_x0000_s1031" type="#_x0000_t202" style="position:absolute;left:0;text-align:left;margin-left:10.6pt;margin-top:14.7pt;width:489.15pt;height:108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" stroked="f">
                <v:textbox>
                  <w:txbxContent>
                    <w:p w:rsidR="0070204C" w:rsidRPr="0070204C" w:rsidRDefault="00006B3A" w:rsidP="0070204C">
                      <w:pPr>
                        <w:jc w:val="center"/>
                        <w:rPr>
                          <w:rFonts w:ascii="Twinkl" w:hAnsi="Twinkl"/>
                          <w:b/>
                          <w:color w:val="EB8634" w:themeColor="accent2"/>
                          <w:sz w:val="160"/>
                        </w:rPr>
                      </w:pPr>
                      <w:r>
                        <w:rPr>
                          <w:rFonts w:ascii="Twinkl" w:hAnsi="Twinkl"/>
                          <w:b/>
                          <w:color w:val="EB8634" w:themeColor="accent2"/>
                          <w:sz w:val="160"/>
                        </w:rPr>
                        <w:t>tiptoeing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76909"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66F5BA52" wp14:editId="7BF9CFB3">
            <wp:simplePos x="0" y="0"/>
            <wp:positionH relativeFrom="page">
              <wp:align>left</wp:align>
            </wp:positionH>
            <wp:positionV relativeFrom="paragraph">
              <wp:posOffset>-456161</wp:posOffset>
            </wp:positionV>
            <wp:extent cx="7521236" cy="10623665"/>
            <wp:effectExtent l="0" t="0" r="0" b="0"/>
            <wp:wrapNone/>
            <wp:docPr id="4" name="Picture 4" descr="C:\Users\martin.ward\AppData\Local\Microsoft\Windows\INetCache\Content.Word\bk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tin.ward\AppData\Local\Microsoft\Windows\INetCache\Content.Word\bkg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1236" cy="10623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6B3A" w:rsidRDefault="005D5D3A" w:rsidP="0098564A">
      <w:pPr>
        <w:pStyle w:val="Heading1"/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12512" behindDoc="0" locked="0" layoutInCell="1" allowOverlap="1">
            <wp:simplePos x="0" y="0"/>
            <wp:positionH relativeFrom="margin">
              <wp:posOffset>1156373</wp:posOffset>
            </wp:positionH>
            <wp:positionV relativeFrom="paragraph">
              <wp:posOffset>2129230</wp:posOffset>
            </wp:positionV>
            <wp:extent cx="4087906" cy="6057416"/>
            <wp:effectExtent l="0" t="0" r="8255" b="635"/>
            <wp:wrapNone/>
            <wp:docPr id="196" name="Picture 196" descr="C:\Users\martin.ward\AppData\Local\Microsoft\Windows\INetCache\Content.Word\Star-Jumps-with-Shoes---Twinkl-Move-PE-Y1---Running-ans-JumpingLesson-6---Shadow-Jumping---KS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artin.ward\AppData\Local\Microsoft\Windows\INetCache\Content.Word\Star-Jumps-with-Shoes---Twinkl-Move-PE-Y1---Running-ans-JumpingLesson-6---Shadow-Jumping---KS1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7906" cy="6057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6B3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52DF0924" wp14:editId="516E9992">
                <wp:simplePos x="0" y="0"/>
                <wp:positionH relativeFrom="margin">
                  <wp:posOffset>133350</wp:posOffset>
                </wp:positionH>
                <wp:positionV relativeFrom="paragraph">
                  <wp:posOffset>232821</wp:posOffset>
                </wp:positionV>
                <wp:extent cx="6212205" cy="1371600"/>
                <wp:effectExtent l="0" t="0" r="0" b="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2205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6B3A" w:rsidRPr="0070204C" w:rsidRDefault="005D5D3A" w:rsidP="0070204C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color w:val="EB8634" w:themeColor="accent2"/>
                                <w:sz w:val="160"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color w:val="EB8634" w:themeColor="accent2"/>
                                <w:sz w:val="160"/>
                              </w:rPr>
                              <w:t>s</w:t>
                            </w:r>
                            <w:r w:rsidR="00006B3A">
                              <w:rPr>
                                <w:rFonts w:ascii="Twinkl" w:hAnsi="Twinkl"/>
                                <w:b/>
                                <w:color w:val="EB8634" w:themeColor="accent2"/>
                                <w:sz w:val="160"/>
                              </w:rPr>
                              <w:t>tar jumps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2DF0924" id="_x0000_s1032" type="#_x0000_t202" style="position:absolute;margin-left:10.5pt;margin-top:18.35pt;width:489.15pt;height:108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" stroked="f">
                <v:textbox>
                  <w:txbxContent>
                    <w:p w:rsidR="00006B3A" w:rsidRPr="0070204C" w:rsidRDefault="005D5D3A" w:rsidP="0070204C">
                      <w:pPr>
                        <w:jc w:val="center"/>
                        <w:rPr>
                          <w:rFonts w:ascii="Twinkl" w:hAnsi="Twinkl"/>
                          <w:b/>
                          <w:color w:val="EB8634" w:themeColor="accent2"/>
                          <w:sz w:val="160"/>
                        </w:rPr>
                      </w:pPr>
                      <w:r>
                        <w:rPr>
                          <w:rFonts w:ascii="Twinkl" w:hAnsi="Twinkl"/>
                          <w:b/>
                          <w:color w:val="EB8634" w:themeColor="accent2"/>
                          <w:sz w:val="160"/>
                        </w:rPr>
                        <w:t>s</w:t>
                      </w:r>
                      <w:r w:rsidR="00006B3A">
                        <w:rPr>
                          <w:rFonts w:ascii="Twinkl" w:hAnsi="Twinkl"/>
                          <w:b/>
                          <w:color w:val="EB8634" w:themeColor="accent2"/>
                          <w:sz w:val="160"/>
                        </w:rPr>
                        <w:t>tar jumps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06B3A">
        <w:rPr>
          <w:noProof/>
          <w:lang w:eastAsia="en-GB"/>
        </w:rPr>
        <w:drawing>
          <wp:anchor distT="0" distB="0" distL="114300" distR="114300" simplePos="0" relativeHeight="251683840" behindDoc="1" locked="0" layoutInCell="1" allowOverlap="1" wp14:anchorId="58E42663" wp14:editId="43A196FB">
            <wp:simplePos x="0" y="0"/>
            <wp:positionH relativeFrom="column">
              <wp:posOffset>-483870</wp:posOffset>
            </wp:positionH>
            <wp:positionV relativeFrom="paragraph">
              <wp:posOffset>-430530</wp:posOffset>
            </wp:positionV>
            <wp:extent cx="7520940" cy="10623550"/>
            <wp:effectExtent l="0" t="0" r="0" b="0"/>
            <wp:wrapNone/>
            <wp:docPr id="14" name="Picture 14" descr="C:\Users\martin.ward\AppData\Local\Microsoft\Windows\INetCache\Content.Word\bk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tin.ward\AppData\Local\Microsoft\Windows\INetCache\Content.Word\bkg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0940" cy="1062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6B3A" w:rsidRDefault="00006B3A" w:rsidP="0098564A">
      <w:pPr>
        <w:pStyle w:val="Heading1"/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-476885</wp:posOffset>
            </wp:positionH>
            <wp:positionV relativeFrom="paragraph">
              <wp:posOffset>-450850</wp:posOffset>
            </wp:positionV>
            <wp:extent cx="7520940" cy="10623550"/>
            <wp:effectExtent l="0" t="0" r="0" b="0"/>
            <wp:wrapNone/>
            <wp:docPr id="1" name="Picture 1" descr="C:\Users\martin.ward\AppData\Local\Microsoft\Windows\INetCache\Content.Word\bk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tin.ward\AppData\Local\Microsoft\Windows\INetCache\Content.Word\bkg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0940" cy="1062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4CF3F1A2" wp14:editId="4589A0F4">
                <wp:simplePos x="0" y="0"/>
                <wp:positionH relativeFrom="page">
                  <wp:posOffset>561527</wp:posOffset>
                </wp:positionH>
                <wp:positionV relativeFrom="paragraph">
                  <wp:posOffset>126141</wp:posOffset>
                </wp:positionV>
                <wp:extent cx="6212205" cy="1371600"/>
                <wp:effectExtent l="0" t="0" r="0" b="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2205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204C" w:rsidRPr="0070204C" w:rsidRDefault="00006B3A" w:rsidP="0070204C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color w:val="EB8634" w:themeColor="accent2"/>
                                <w:sz w:val="160"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color w:val="EB8634" w:themeColor="accent2"/>
                                <w:sz w:val="160"/>
                              </w:rPr>
                              <w:t>skipping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CF3F1A2" id="_x0000_s1033" type="#_x0000_t202" style="position:absolute;margin-left:44.2pt;margin-top:9.95pt;width:489.15pt;height:108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" stroked="f">
                <v:textbox>
                  <w:txbxContent>
                    <w:p w:rsidR="0070204C" w:rsidRPr="0070204C" w:rsidRDefault="00006B3A" w:rsidP="0070204C">
                      <w:pPr>
                        <w:jc w:val="center"/>
                        <w:rPr>
                          <w:rFonts w:ascii="Twinkl" w:hAnsi="Twinkl"/>
                          <w:b/>
                          <w:color w:val="EB8634" w:themeColor="accent2"/>
                          <w:sz w:val="160"/>
                        </w:rPr>
                      </w:pPr>
                      <w:r>
                        <w:rPr>
                          <w:rFonts w:ascii="Twinkl" w:hAnsi="Twinkl"/>
                          <w:b/>
                          <w:color w:val="EB8634" w:themeColor="accent2"/>
                          <w:sz w:val="160"/>
                        </w:rPr>
                        <w:t>skipping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006B3A" w:rsidRDefault="005D5D3A" w:rsidP="00006B3A">
      <w:pPr>
        <w:rPr>
          <w:color w:val="23A7F9"/>
          <w:sz w:val="56"/>
          <w:szCs w:val="56"/>
        </w:rPr>
      </w:pPr>
      <w:r>
        <w:rPr>
          <w:noProof/>
          <w:lang w:eastAsia="en-GB"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margin">
              <wp:posOffset>887506</wp:posOffset>
            </wp:positionH>
            <wp:positionV relativeFrom="paragraph">
              <wp:posOffset>14754</wp:posOffset>
            </wp:positionV>
            <wp:extent cx="4437529" cy="6162316"/>
            <wp:effectExtent l="0" t="0" r="1270" b="0"/>
            <wp:wrapNone/>
            <wp:docPr id="195" name="Picture 195" descr="C:\Users\martin.ward\AppData\Local\Microsoft\Windows\INetCache\Content.Word\Skipping-Rope-Jumping-Circuits-PE-Topics-04-KS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artin.ward\AppData\Local\Microsoft\Windows\INetCache\Content.Word\Skipping-Rope-Jumping-Circuits-PE-Topics-04-KS1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7529" cy="6162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6B3A">
        <w:br w:type="page"/>
      </w:r>
    </w:p>
    <w:p w:rsidR="00006B3A" w:rsidRDefault="00006B3A" w:rsidP="0098564A">
      <w:pPr>
        <w:pStyle w:val="Heading1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1BAF0705" wp14:editId="24ACF946">
                <wp:simplePos x="0" y="0"/>
                <wp:positionH relativeFrom="margin">
                  <wp:posOffset>160020</wp:posOffset>
                </wp:positionH>
                <wp:positionV relativeFrom="paragraph">
                  <wp:posOffset>129316</wp:posOffset>
                </wp:positionV>
                <wp:extent cx="6212205" cy="1371600"/>
                <wp:effectExtent l="0" t="0" r="0" b="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2205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6B3A" w:rsidRPr="0070204C" w:rsidRDefault="00006B3A" w:rsidP="0070204C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color w:val="EB8634" w:themeColor="accent2"/>
                                <w:sz w:val="160"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color w:val="EB8634" w:themeColor="accent2"/>
                                <w:sz w:val="160"/>
                              </w:rPr>
                              <w:t>pencil rolls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BAF0705" id="_x0000_s1034" type="#_x0000_t202" style="position:absolute;margin-left:12.6pt;margin-top:10.2pt;width:489.15pt;height:108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" stroked="f">
                <v:textbox>
                  <w:txbxContent>
                    <w:p w:rsidR="00006B3A" w:rsidRPr="0070204C" w:rsidRDefault="00006B3A" w:rsidP="0070204C">
                      <w:pPr>
                        <w:jc w:val="center"/>
                        <w:rPr>
                          <w:rFonts w:ascii="Twinkl" w:hAnsi="Twinkl"/>
                          <w:b/>
                          <w:color w:val="EB8634" w:themeColor="accent2"/>
                          <w:sz w:val="160"/>
                        </w:rPr>
                      </w:pPr>
                      <w:r>
                        <w:rPr>
                          <w:rFonts w:ascii="Twinkl" w:hAnsi="Twinkl"/>
                          <w:b/>
                          <w:color w:val="EB8634" w:themeColor="accent2"/>
                          <w:sz w:val="160"/>
                        </w:rPr>
                        <w:t>pencil rolls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91008" behindDoc="1" locked="0" layoutInCell="1" allowOverlap="1" wp14:anchorId="4C2496E4" wp14:editId="32BD8BA9">
            <wp:simplePos x="0" y="0"/>
            <wp:positionH relativeFrom="page">
              <wp:align>left</wp:align>
            </wp:positionH>
            <wp:positionV relativeFrom="paragraph">
              <wp:posOffset>-423358</wp:posOffset>
            </wp:positionV>
            <wp:extent cx="7520940" cy="10623550"/>
            <wp:effectExtent l="0" t="0" r="0" b="0"/>
            <wp:wrapNone/>
            <wp:docPr id="19" name="Picture 19" descr="C:\Users\martin.ward\AppData\Local\Microsoft\Windows\INetCache\Content.Word\bk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tin.ward\AppData\Local\Microsoft\Windows\INetCache\Content.Word\bkg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0940" cy="1062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6B3A" w:rsidRDefault="005D5D3A" w:rsidP="00006B3A">
      <w:pPr>
        <w:rPr>
          <w:color w:val="23A7F9"/>
          <w:sz w:val="56"/>
          <w:szCs w:val="56"/>
        </w:rPr>
      </w:pPr>
      <w:r>
        <w:rPr>
          <w:noProof/>
          <w:lang w:eastAsia="en-GB"/>
        </w:rPr>
        <w:drawing>
          <wp:anchor distT="0" distB="0" distL="114300" distR="114300" simplePos="0" relativeHeight="25171353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1434092</wp:posOffset>
            </wp:positionV>
            <wp:extent cx="5217347" cy="2556056"/>
            <wp:effectExtent l="0" t="0" r="2540" b="0"/>
            <wp:wrapNone/>
            <wp:docPr id="197" name="Picture 197" descr="C:\Users\martin.ward\AppData\Local\Microsoft\Windows\INetCache\Content.Word\Pencil-Roll---Twinkl-Move---Y1-Gymnastics-Animals-Home-Learning-Tasks-English---KS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martin.ward\AppData\Local\Microsoft\Windows\INetCache\Content.Word\Pencil-Roll---Twinkl-Move---Y1-Gymnastics-Animals-Home-Learning-Tasks-English---KS1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7347" cy="2556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6B3A">
        <w:br w:type="page"/>
      </w:r>
    </w:p>
    <w:p w:rsidR="00006B3A" w:rsidRDefault="00006B3A" w:rsidP="0098564A">
      <w:pPr>
        <w:pStyle w:val="Heading1"/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94080" behindDoc="1" locked="0" layoutInCell="1" allowOverlap="1" wp14:anchorId="044EEECB" wp14:editId="632B8A81">
            <wp:simplePos x="0" y="0"/>
            <wp:positionH relativeFrom="column">
              <wp:posOffset>-449580</wp:posOffset>
            </wp:positionH>
            <wp:positionV relativeFrom="paragraph">
              <wp:posOffset>-450850</wp:posOffset>
            </wp:positionV>
            <wp:extent cx="7520940" cy="10623550"/>
            <wp:effectExtent l="0" t="0" r="0" b="0"/>
            <wp:wrapNone/>
            <wp:docPr id="21" name="Picture 21" descr="C:\Users\martin.ward\AppData\Local\Microsoft\Windows\INetCache\Content.Word\bk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tin.ward\AppData\Local\Microsoft\Windows\INetCache\Content.Word\bkg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0940" cy="1062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3969A543" wp14:editId="24F5E0B8">
                <wp:simplePos x="0" y="0"/>
                <wp:positionH relativeFrom="page">
                  <wp:posOffset>586740</wp:posOffset>
                </wp:positionH>
                <wp:positionV relativeFrom="paragraph">
                  <wp:posOffset>376518</wp:posOffset>
                </wp:positionV>
                <wp:extent cx="6212205" cy="1371600"/>
                <wp:effectExtent l="0" t="0" r="0" b="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2205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6B3A" w:rsidRPr="0070204C" w:rsidRDefault="00006B3A" w:rsidP="0070204C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color w:val="EB8634" w:themeColor="accent2"/>
                                <w:sz w:val="160"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color w:val="EB8634" w:themeColor="accent2"/>
                                <w:sz w:val="160"/>
                              </w:rPr>
                              <w:t>pencil jumps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969A543" id="_x0000_s1035" type="#_x0000_t202" style="position:absolute;margin-left:46.2pt;margin-top:29.65pt;width:489.15pt;height:108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" stroked="f">
                <v:textbox>
                  <w:txbxContent>
                    <w:p w:rsidR="00006B3A" w:rsidRPr="0070204C" w:rsidRDefault="00006B3A" w:rsidP="0070204C">
                      <w:pPr>
                        <w:jc w:val="center"/>
                        <w:rPr>
                          <w:rFonts w:ascii="Twinkl" w:hAnsi="Twinkl"/>
                          <w:b/>
                          <w:color w:val="EB8634" w:themeColor="accent2"/>
                          <w:sz w:val="160"/>
                        </w:rPr>
                      </w:pPr>
                      <w:r>
                        <w:rPr>
                          <w:rFonts w:ascii="Twinkl" w:hAnsi="Twinkl"/>
                          <w:b/>
                          <w:color w:val="EB8634" w:themeColor="accent2"/>
                          <w:sz w:val="160"/>
                        </w:rPr>
                        <w:t>pencil jumps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006B3A" w:rsidRDefault="005D5D3A" w:rsidP="00006B3A">
      <w:pPr>
        <w:rPr>
          <w:color w:val="23A7F9"/>
          <w:sz w:val="56"/>
          <w:szCs w:val="56"/>
        </w:rPr>
      </w:pPr>
      <w:r>
        <w:rPr>
          <w:noProof/>
          <w:lang w:eastAsia="en-GB"/>
        </w:rPr>
        <w:drawing>
          <wp:anchor distT="0" distB="0" distL="114300" distR="114300" simplePos="0" relativeHeight="251715584" behindDoc="0" locked="0" layoutInCell="1" allowOverlap="1" wp14:anchorId="28D2824A" wp14:editId="2EDD20AF">
            <wp:simplePos x="0" y="0"/>
            <wp:positionH relativeFrom="margin">
              <wp:posOffset>322412</wp:posOffset>
            </wp:positionH>
            <wp:positionV relativeFrom="paragraph">
              <wp:posOffset>1347824</wp:posOffset>
            </wp:positionV>
            <wp:extent cx="5217347" cy="2556056"/>
            <wp:effectExtent l="0" t="2858" r="0" b="247332"/>
            <wp:wrapNone/>
            <wp:docPr id="198" name="Picture 198" descr="C:\Users\martin.ward\AppData\Local\Microsoft\Windows\INetCache\Content.Word\Pencil-Roll---Twinkl-Move---Y1-Gymnastics-Animals-Home-Learning-Tasks-English---KS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martin.ward\AppData\Local\Microsoft\Windows\INetCache\Content.Word\Pencil-Roll---Twinkl-Move---Y1-Gymnastics-Animals-Home-Learning-Tasks-English---KS1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6634988">
                      <a:off x="0" y="0"/>
                      <a:ext cx="5217347" cy="2556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6B3A">
        <w:br w:type="page"/>
      </w:r>
    </w:p>
    <w:p w:rsidR="00006B3A" w:rsidRDefault="00006B3A" w:rsidP="0098564A">
      <w:pPr>
        <w:pStyle w:val="Heading1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72ADF2F3" wp14:editId="164E4247">
                <wp:simplePos x="0" y="0"/>
                <wp:positionH relativeFrom="margin">
                  <wp:align>center</wp:align>
                </wp:positionH>
                <wp:positionV relativeFrom="paragraph">
                  <wp:posOffset>214144</wp:posOffset>
                </wp:positionV>
                <wp:extent cx="6212205" cy="1371600"/>
                <wp:effectExtent l="0" t="0" r="0" b="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2205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6B3A" w:rsidRPr="0070204C" w:rsidRDefault="00006B3A" w:rsidP="0070204C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color w:val="EB8634" w:themeColor="accent2"/>
                                <w:sz w:val="160"/>
                              </w:rPr>
                            </w:pPr>
                            <w:r w:rsidRPr="00006B3A">
                              <w:rPr>
                                <w:rFonts w:ascii="Twinkl" w:hAnsi="Twinkl"/>
                                <w:b/>
                                <w:color w:val="EB8634" w:themeColor="accent2"/>
                                <w:sz w:val="144"/>
                              </w:rPr>
                              <w:t>forward</w:t>
                            </w:r>
                            <w:r>
                              <w:rPr>
                                <w:rFonts w:ascii="Twinkl" w:hAnsi="Twinkl"/>
                                <w:b/>
                                <w:color w:val="EB8634" w:themeColor="accent2"/>
                                <w:sz w:val="160"/>
                              </w:rPr>
                              <w:t xml:space="preserve"> </w:t>
                            </w:r>
                            <w:r w:rsidRPr="00006B3A">
                              <w:rPr>
                                <w:rFonts w:ascii="Twinkl" w:hAnsi="Twinkl"/>
                                <w:b/>
                                <w:color w:val="EB8634" w:themeColor="accent2"/>
                                <w:sz w:val="144"/>
                              </w:rPr>
                              <w:t>rolls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2ADF2F3" id="_x0000_s1036" type="#_x0000_t202" style="position:absolute;margin-left:0;margin-top:16.85pt;width:489.15pt;height:108pt;z-index:25169817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" stroked="f">
                <v:textbox>
                  <w:txbxContent>
                    <w:p w:rsidR="00006B3A" w:rsidRPr="0070204C" w:rsidRDefault="00006B3A" w:rsidP="0070204C">
                      <w:pPr>
                        <w:jc w:val="center"/>
                        <w:rPr>
                          <w:rFonts w:ascii="Twinkl" w:hAnsi="Twinkl"/>
                          <w:b/>
                          <w:color w:val="EB8634" w:themeColor="accent2"/>
                          <w:sz w:val="160"/>
                        </w:rPr>
                      </w:pPr>
                      <w:r w:rsidRPr="00006B3A">
                        <w:rPr>
                          <w:rFonts w:ascii="Twinkl" w:hAnsi="Twinkl"/>
                          <w:b/>
                          <w:color w:val="EB8634" w:themeColor="accent2"/>
                          <w:sz w:val="144"/>
                        </w:rPr>
                        <w:t>forward</w:t>
                      </w:r>
                      <w:r>
                        <w:rPr>
                          <w:rFonts w:ascii="Twinkl" w:hAnsi="Twinkl"/>
                          <w:b/>
                          <w:color w:val="EB8634" w:themeColor="accent2"/>
                          <w:sz w:val="160"/>
                        </w:rPr>
                        <w:t xml:space="preserve"> </w:t>
                      </w:r>
                      <w:r w:rsidRPr="00006B3A">
                        <w:rPr>
                          <w:rFonts w:ascii="Twinkl" w:hAnsi="Twinkl"/>
                          <w:b/>
                          <w:color w:val="EB8634" w:themeColor="accent2"/>
                          <w:sz w:val="144"/>
                        </w:rPr>
                        <w:t>rolls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97152" behindDoc="1" locked="0" layoutInCell="1" allowOverlap="1" wp14:anchorId="7B972C08" wp14:editId="71811DDF">
            <wp:simplePos x="0" y="0"/>
            <wp:positionH relativeFrom="column">
              <wp:posOffset>-423545</wp:posOffset>
            </wp:positionH>
            <wp:positionV relativeFrom="paragraph">
              <wp:posOffset>-477520</wp:posOffset>
            </wp:positionV>
            <wp:extent cx="7520940" cy="10623550"/>
            <wp:effectExtent l="0" t="0" r="0" b="0"/>
            <wp:wrapNone/>
            <wp:docPr id="23" name="Picture 23" descr="C:\Users\martin.ward\AppData\Local\Microsoft\Windows\INetCache\Content.Word\bk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tin.ward\AppData\Local\Microsoft\Windows\INetCache\Content.Word\bkg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0940" cy="1062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6B3A" w:rsidRDefault="005D5D3A" w:rsidP="00006B3A">
      <w:pPr>
        <w:rPr>
          <w:color w:val="23A7F9"/>
          <w:sz w:val="56"/>
          <w:szCs w:val="56"/>
        </w:rPr>
      </w:pPr>
      <w:r>
        <w:rPr>
          <w:noProof/>
          <w:lang w:eastAsia="en-GB"/>
        </w:rPr>
        <w:drawing>
          <wp:anchor distT="0" distB="0" distL="114300" distR="114300" simplePos="0" relativeHeight="25171660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32385</wp:posOffset>
            </wp:positionV>
            <wp:extent cx="6642735" cy="4706620"/>
            <wp:effectExtent l="0" t="0" r="0" b="0"/>
            <wp:wrapNone/>
            <wp:docPr id="199" name="Picture 199" descr="C:\Users\martin.ward\AppData\Local\Microsoft\Windows\INetCache\Content.Word\Forward-Roll-across-PE-Gym-Ma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martin.ward\AppData\Local\Microsoft\Windows\INetCache\Content.Word\Forward-Roll-across-PE-Gym-Mat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735" cy="4706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6B3A">
        <w:br w:type="page"/>
      </w:r>
    </w:p>
    <w:p w:rsidR="00006B3A" w:rsidRDefault="00006B3A" w:rsidP="0098564A">
      <w:pPr>
        <w:pStyle w:val="Heading1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4D041CA7" wp14:editId="31CC089D">
                <wp:simplePos x="0" y="0"/>
                <wp:positionH relativeFrom="margin">
                  <wp:posOffset>158750</wp:posOffset>
                </wp:positionH>
                <wp:positionV relativeFrom="paragraph">
                  <wp:posOffset>211231</wp:posOffset>
                </wp:positionV>
                <wp:extent cx="6212205" cy="1371600"/>
                <wp:effectExtent l="0" t="0" r="0" b="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2205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6B3A" w:rsidRPr="00006B3A" w:rsidRDefault="00006B3A" w:rsidP="0070204C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color w:val="EB8634" w:themeColor="accent2"/>
                                <w:sz w:val="144"/>
                              </w:rPr>
                            </w:pPr>
                            <w:r w:rsidRPr="00006B3A">
                              <w:rPr>
                                <w:rFonts w:ascii="Twinkl" w:hAnsi="Twinkl"/>
                                <w:b/>
                                <w:color w:val="EB8634" w:themeColor="accent2"/>
                                <w:sz w:val="144"/>
                              </w:rPr>
                              <w:t>tucked jumps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D041CA7" id="_x0000_s1037" type="#_x0000_t202" style="position:absolute;margin-left:12.5pt;margin-top:16.65pt;width:489.15pt;height:108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" stroked="f">
                <v:textbox>
                  <w:txbxContent>
                    <w:p w:rsidR="00006B3A" w:rsidRPr="00006B3A" w:rsidRDefault="00006B3A" w:rsidP="0070204C">
                      <w:pPr>
                        <w:jc w:val="center"/>
                        <w:rPr>
                          <w:rFonts w:ascii="Twinkl" w:hAnsi="Twinkl"/>
                          <w:b/>
                          <w:color w:val="EB8634" w:themeColor="accent2"/>
                          <w:sz w:val="144"/>
                        </w:rPr>
                      </w:pPr>
                      <w:r w:rsidRPr="00006B3A">
                        <w:rPr>
                          <w:rFonts w:ascii="Twinkl" w:hAnsi="Twinkl"/>
                          <w:b/>
                          <w:color w:val="EB8634" w:themeColor="accent2"/>
                          <w:sz w:val="144"/>
                        </w:rPr>
                        <w:t>tucked jumps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00224" behindDoc="1" locked="0" layoutInCell="1" allowOverlap="1" wp14:anchorId="695261EA" wp14:editId="188338B5">
            <wp:simplePos x="0" y="0"/>
            <wp:positionH relativeFrom="column">
              <wp:posOffset>-449991</wp:posOffset>
            </wp:positionH>
            <wp:positionV relativeFrom="paragraph">
              <wp:posOffset>-423657</wp:posOffset>
            </wp:positionV>
            <wp:extent cx="7520940" cy="10623550"/>
            <wp:effectExtent l="0" t="0" r="0" b="0"/>
            <wp:wrapNone/>
            <wp:docPr id="25" name="Picture 25" descr="C:\Users\martin.ward\AppData\Local\Microsoft\Windows\INetCache\Content.Word\bk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tin.ward\AppData\Local\Microsoft\Windows\INetCache\Content.Word\bkg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0940" cy="1062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6B3A" w:rsidRDefault="005D5D3A" w:rsidP="00006B3A">
      <w:pPr>
        <w:rPr>
          <w:color w:val="23A7F9"/>
          <w:sz w:val="56"/>
          <w:szCs w:val="56"/>
        </w:rPr>
      </w:pPr>
      <w:r>
        <w:rPr>
          <w:noProof/>
          <w:lang w:eastAsia="en-GB"/>
        </w:rPr>
        <w:drawing>
          <wp:anchor distT="0" distB="0" distL="114300" distR="114300" simplePos="0" relativeHeight="251717632" behindDoc="0" locked="0" layoutInCell="1" allowOverlap="1">
            <wp:simplePos x="0" y="0"/>
            <wp:positionH relativeFrom="column">
              <wp:posOffset>1942578</wp:posOffset>
            </wp:positionH>
            <wp:positionV relativeFrom="paragraph">
              <wp:posOffset>35485</wp:posOffset>
            </wp:positionV>
            <wp:extent cx="2252979" cy="5594089"/>
            <wp:effectExtent l="0" t="0" r="0" b="6985"/>
            <wp:wrapNone/>
            <wp:docPr id="200" name="Picture 200" descr="C:\Users\martin.ward\AppData\Local\Microsoft\Windows\INetCache\Content.Word\Child-Doing-Tuck-Jump-02---Yoga-Physical-Activity-Exercise-KS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martin.ward\AppData\Local\Microsoft\Windows\INetCache\Content.Word\Child-Doing-Tuck-Jump-02---Yoga-Physical-Activity-Exercise-KS1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2979" cy="5594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6B3A">
        <w:br w:type="page"/>
      </w:r>
    </w:p>
    <w:p w:rsidR="00006B3A" w:rsidRDefault="00006B3A" w:rsidP="0098564A">
      <w:pPr>
        <w:pStyle w:val="Heading1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2AAD83B3" wp14:editId="5DA22704">
                <wp:simplePos x="0" y="0"/>
                <wp:positionH relativeFrom="page">
                  <wp:posOffset>694428</wp:posOffset>
                </wp:positionH>
                <wp:positionV relativeFrom="paragraph">
                  <wp:posOffset>151130</wp:posOffset>
                </wp:positionV>
                <wp:extent cx="6212205" cy="1371600"/>
                <wp:effectExtent l="0" t="0" r="0" b="0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2205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6B3A" w:rsidRPr="00006B3A" w:rsidRDefault="00006B3A" w:rsidP="0070204C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color w:val="EB8634" w:themeColor="accent2"/>
                                <w:sz w:val="160"/>
                              </w:rPr>
                            </w:pPr>
                            <w:r w:rsidRPr="00006B3A">
                              <w:rPr>
                                <w:rFonts w:ascii="Twinkl" w:hAnsi="Twinkl"/>
                                <w:b/>
                                <w:color w:val="EB8634" w:themeColor="accent2"/>
                                <w:sz w:val="160"/>
                              </w:rPr>
                              <w:t>big steps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AAD83B3" id="_x0000_s1038" type="#_x0000_t202" style="position:absolute;margin-left:54.7pt;margin-top:11.9pt;width:489.15pt;height:108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" stroked="f">
                <v:textbox>
                  <w:txbxContent>
                    <w:p w:rsidR="00006B3A" w:rsidRPr="00006B3A" w:rsidRDefault="00006B3A" w:rsidP="0070204C">
                      <w:pPr>
                        <w:jc w:val="center"/>
                        <w:rPr>
                          <w:rFonts w:ascii="Twinkl" w:hAnsi="Twinkl"/>
                          <w:b/>
                          <w:color w:val="EB8634" w:themeColor="accent2"/>
                          <w:sz w:val="160"/>
                        </w:rPr>
                      </w:pPr>
                      <w:r w:rsidRPr="00006B3A">
                        <w:rPr>
                          <w:rFonts w:ascii="Twinkl" w:hAnsi="Twinkl"/>
                          <w:b/>
                          <w:color w:val="EB8634" w:themeColor="accent2"/>
                          <w:sz w:val="160"/>
                        </w:rPr>
                        <w:t>big steps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03296" behindDoc="1" locked="0" layoutInCell="1" allowOverlap="1" wp14:anchorId="440691CC" wp14:editId="4B141580">
            <wp:simplePos x="0" y="0"/>
            <wp:positionH relativeFrom="column">
              <wp:posOffset>-412339</wp:posOffset>
            </wp:positionH>
            <wp:positionV relativeFrom="paragraph">
              <wp:posOffset>-424180</wp:posOffset>
            </wp:positionV>
            <wp:extent cx="7520940" cy="10623550"/>
            <wp:effectExtent l="0" t="0" r="0" b="0"/>
            <wp:wrapNone/>
            <wp:docPr id="27" name="Picture 27" descr="C:\Users\martin.ward\AppData\Local\Microsoft\Windows\INetCache\Content.Word\bk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tin.ward\AppData\Local\Microsoft\Windows\INetCache\Content.Word\bkg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0940" cy="1062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6B3A" w:rsidRDefault="005D5D3A" w:rsidP="00006B3A">
      <w:pPr>
        <w:rPr>
          <w:color w:val="23A7F9"/>
          <w:sz w:val="56"/>
          <w:szCs w:val="56"/>
        </w:rPr>
      </w:pPr>
      <w:r>
        <w:rPr>
          <w:noProof/>
          <w:lang w:eastAsia="en-GB"/>
        </w:rPr>
        <w:drawing>
          <wp:anchor distT="0" distB="0" distL="114300" distR="114300" simplePos="0" relativeHeight="251718656" behindDoc="0" locked="0" layoutInCell="1" allowOverlap="1">
            <wp:simplePos x="0" y="0"/>
            <wp:positionH relativeFrom="margin">
              <wp:posOffset>1532741</wp:posOffset>
            </wp:positionH>
            <wp:positionV relativeFrom="paragraph">
              <wp:posOffset>660139</wp:posOffset>
            </wp:positionV>
            <wp:extent cx="3872753" cy="5001889"/>
            <wp:effectExtent l="0" t="0" r="0" b="8890"/>
            <wp:wrapNone/>
            <wp:docPr id="201" name="Picture 201" descr="C:\Users\martin.ward\AppData\Local\Microsoft\Windows\INetCache\Content.Word\Children-Walking-in-Unison---Y1-Dance-The-Seasons-Lesson-2---April-Showers-Lesson-Pack-English---KS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martin.ward\AppData\Local\Microsoft\Windows\INetCache\Content.Word\Children-Walking-in-Unison---Y1-Dance-The-Seasons-Lesson-2---April-Showers-Lesson-Pack-English---KS1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2753" cy="5001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6B3A">
        <w:br w:type="page"/>
      </w:r>
    </w:p>
    <w:p w:rsidR="00025835" w:rsidRPr="00886FE1" w:rsidRDefault="005D5D3A" w:rsidP="0098564A">
      <w:pPr>
        <w:pStyle w:val="Heading1"/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19680" behindDoc="0" locked="0" layoutInCell="1" allowOverlap="1">
            <wp:simplePos x="0" y="0"/>
            <wp:positionH relativeFrom="margin">
              <wp:posOffset>1694329</wp:posOffset>
            </wp:positionH>
            <wp:positionV relativeFrom="paragraph">
              <wp:posOffset>2285813</wp:posOffset>
            </wp:positionV>
            <wp:extent cx="2753695" cy="5646553"/>
            <wp:effectExtent l="0" t="0" r="8890" b="0"/>
            <wp:wrapNone/>
            <wp:docPr id="202" name="Picture 202" descr="C:\Users\martin.ward\AppData\Local\Microsoft\Windows\INetCache\Content.Word\Walking---SEN---Twinkl-Move-PE-Y1-Running-and-Jumping-Unit-Pack-English---KS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martin.ward\AppData\Local\Microsoft\Windows\INetCache\Content.Word\Walking---SEN---Twinkl-Move-PE-Y1-Running-and-Jumping-Unit-Pack-English---KS1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3695" cy="5646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6B3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65D008E9" wp14:editId="78F2C31C">
                <wp:simplePos x="0" y="0"/>
                <wp:positionH relativeFrom="page">
                  <wp:posOffset>587375</wp:posOffset>
                </wp:positionH>
                <wp:positionV relativeFrom="paragraph">
                  <wp:posOffset>125730</wp:posOffset>
                </wp:positionV>
                <wp:extent cx="6212205" cy="1371600"/>
                <wp:effectExtent l="0" t="0" r="0" b="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2205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6B3A" w:rsidRPr="00006B3A" w:rsidRDefault="00006B3A" w:rsidP="0070204C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color w:val="EB8634" w:themeColor="accent2"/>
                                <w:sz w:val="160"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color w:val="EB8634" w:themeColor="accent2"/>
                                <w:sz w:val="160"/>
                              </w:rPr>
                              <w:t>small</w:t>
                            </w:r>
                            <w:r w:rsidRPr="00006B3A">
                              <w:rPr>
                                <w:rFonts w:ascii="Twinkl" w:hAnsi="Twinkl"/>
                                <w:b/>
                                <w:color w:val="EB8634" w:themeColor="accent2"/>
                                <w:sz w:val="160"/>
                              </w:rPr>
                              <w:t xml:space="preserve"> steps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5D008E9" id="_x0000_s1039" type="#_x0000_t202" style="position:absolute;margin-left:46.25pt;margin-top:9.9pt;width:489.15pt;height:108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" stroked="f">
                <v:textbox>
                  <w:txbxContent>
                    <w:p w:rsidR="00006B3A" w:rsidRPr="00006B3A" w:rsidRDefault="00006B3A" w:rsidP="0070204C">
                      <w:pPr>
                        <w:jc w:val="center"/>
                        <w:rPr>
                          <w:rFonts w:ascii="Twinkl" w:hAnsi="Twinkl"/>
                          <w:b/>
                          <w:color w:val="EB8634" w:themeColor="accent2"/>
                          <w:sz w:val="160"/>
                        </w:rPr>
                      </w:pPr>
                      <w:r>
                        <w:rPr>
                          <w:rFonts w:ascii="Twinkl" w:hAnsi="Twinkl"/>
                          <w:b/>
                          <w:color w:val="EB8634" w:themeColor="accent2"/>
                          <w:sz w:val="160"/>
                        </w:rPr>
                        <w:t>small</w:t>
                      </w:r>
                      <w:r w:rsidRPr="00006B3A">
                        <w:rPr>
                          <w:rFonts w:ascii="Twinkl" w:hAnsi="Twinkl"/>
                          <w:b/>
                          <w:color w:val="EB8634" w:themeColor="accent2"/>
                          <w:sz w:val="160"/>
                        </w:rPr>
                        <w:t xml:space="preserve"> steps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006B3A">
        <w:rPr>
          <w:noProof/>
          <w:lang w:eastAsia="en-GB"/>
        </w:rPr>
        <w:drawing>
          <wp:anchor distT="0" distB="0" distL="114300" distR="114300" simplePos="0" relativeHeight="251687936" behindDoc="1" locked="0" layoutInCell="1" allowOverlap="1" wp14:anchorId="7314F3BC" wp14:editId="05D77454">
            <wp:simplePos x="0" y="0"/>
            <wp:positionH relativeFrom="column">
              <wp:posOffset>-449692</wp:posOffset>
            </wp:positionH>
            <wp:positionV relativeFrom="paragraph">
              <wp:posOffset>-450850</wp:posOffset>
            </wp:positionV>
            <wp:extent cx="7520940" cy="10623550"/>
            <wp:effectExtent l="0" t="0" r="0" b="0"/>
            <wp:wrapNone/>
            <wp:docPr id="17" name="Picture 17" descr="C:\Users\martin.ward\AppData\Local\Microsoft\Windows\INetCache\Content.Word\bk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tin.ward\AppData\Local\Microsoft\Windows\INetCache\Content.Word\bkg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0940" cy="1062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25835" w:rsidRPr="00886FE1" w:rsidSect="003118CF">
      <w:pgSz w:w="11906" w:h="16838"/>
      <w:pgMar w:top="720" w:right="720" w:bottom="624" w:left="720" w:header="737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6FE9" w:rsidRDefault="00FA6FE9" w:rsidP="00DD5720">
      <w:r>
        <w:separator/>
      </w:r>
    </w:p>
  </w:endnote>
  <w:endnote w:type="continuationSeparator" w:id="0">
    <w:p w:rsidR="00FA6FE9" w:rsidRDefault="00FA6FE9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Preplay">
    <w:altName w:val="Corbel"/>
    <w:panose1 w:val="00000000000000000000"/>
    <w:charset w:val="00"/>
    <w:family w:val="modern"/>
    <w:notTrueType/>
    <w:pitch w:val="variable"/>
    <w:sig w:usb0="00000001" w:usb1="0000004A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0AA16F14-0B79-4848-B83B-8A8EB657C20D}"/>
    <w:embedBold r:id="rId2" w:fontKey="{185C77AA-4CA0-40D7-8348-0146044CA6E4}"/>
    <w:embedItalic r:id="rId3" w:fontKey="{FF0D3F62-B0AA-4323-ACE3-CC95506291D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uffy">
    <w:altName w:val="Cambria Math"/>
    <w:panose1 w:val="00000000000000000000"/>
    <w:charset w:val="00"/>
    <w:family w:val="swiss"/>
    <w:notTrueType/>
    <w:pitch w:val="variable"/>
    <w:sig w:usb0="00000001" w:usb1="520020FB" w:usb2="00000000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  <w:embedRegular r:id="rId4" w:fontKey="{0FF87D95-B5BD-4AC1-9D48-2E1F9AFC6B9D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DF014761-8D90-4C13-A0D2-E4808608ABDC}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  <w:embedBold r:id="rId6" w:fontKey="{617CE685-A421-4FE9-B063-18D055BB6F8B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7" w:fontKey="{F188A25D-21C0-437B-81E5-81296FBFE687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6FE9" w:rsidRDefault="00FA6FE9" w:rsidP="00DD5720">
      <w:r>
        <w:separator/>
      </w:r>
    </w:p>
  </w:footnote>
  <w:footnote w:type="continuationSeparator" w:id="0">
    <w:p w:rsidR="00FA6FE9" w:rsidRDefault="00FA6FE9" w:rsidP="00DD57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1E36676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538232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B20291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22C0F3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4FEFF8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 w15:restartNumberingAfterBreak="0">
    <w:nsid w:val="FFFFFF81"/>
    <w:multiLevelType w:val="singleLevel"/>
    <w:tmpl w:val="4A86757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 w15:restartNumberingAfterBreak="0">
    <w:nsid w:val="FFFFFF82"/>
    <w:multiLevelType w:val="singleLevel"/>
    <w:tmpl w:val="A78878F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 w15:restartNumberingAfterBreak="0">
    <w:nsid w:val="FFFFFF83"/>
    <w:multiLevelType w:val="singleLevel"/>
    <w:tmpl w:val="BF2A391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 w15:restartNumberingAfterBreak="0">
    <w:nsid w:val="FFFFFF88"/>
    <w:multiLevelType w:val="singleLevel"/>
    <w:tmpl w:val="B53A1D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63A5F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FFFFFFFE"/>
    <w:multiLevelType w:val="singleLevel"/>
    <w:tmpl w:val="DD4E845E"/>
    <w:lvl w:ilvl="0">
      <w:numFmt w:val="bullet"/>
      <w:lvlText w:val="*"/>
      <w:lvlJc w:val="left"/>
    </w:lvl>
  </w:abstractNum>
  <w:abstractNum w:abstractNumId="11" w15:restartNumberingAfterBreak="0">
    <w:nsid w:val="063A13A1"/>
    <w:multiLevelType w:val="hybridMultilevel"/>
    <w:tmpl w:val="5706F75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A994EDC"/>
    <w:multiLevelType w:val="hybridMultilevel"/>
    <w:tmpl w:val="12A47C1A"/>
    <w:lvl w:ilvl="0" w:tplc="556A19A6">
      <w:start w:val="3"/>
      <w:numFmt w:val="bullet"/>
      <w:lvlText w:val="-"/>
      <w:lvlJc w:val="left"/>
      <w:pPr>
        <w:ind w:left="747" w:hanging="360"/>
      </w:pPr>
      <w:rPr>
        <w:rFonts w:ascii="BPreplay" w:eastAsia="Times New Roman" w:hAnsi="BPreplay" w:hint="default"/>
      </w:rPr>
    </w:lvl>
    <w:lvl w:ilvl="1" w:tplc="92F8A802">
      <w:start w:val="3"/>
      <w:numFmt w:val="bullet"/>
      <w:lvlText w:val=""/>
      <w:lvlJc w:val="left"/>
      <w:pPr>
        <w:ind w:left="1467" w:hanging="360"/>
      </w:pPr>
      <w:rPr>
        <w:rFonts w:ascii="Wingdings" w:eastAsia="Times New Roman" w:hAnsi="Wingdings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0D216A89"/>
    <w:multiLevelType w:val="hybridMultilevel"/>
    <w:tmpl w:val="99B89C06"/>
    <w:lvl w:ilvl="0" w:tplc="556A19A6">
      <w:start w:val="3"/>
      <w:numFmt w:val="bullet"/>
      <w:lvlText w:val="-"/>
      <w:lvlJc w:val="left"/>
      <w:pPr>
        <w:ind w:left="747" w:hanging="360"/>
      </w:pPr>
      <w:rPr>
        <w:rFonts w:ascii="BPreplay" w:eastAsia="Times New Roman" w:hAnsi="BPreplay" w:hint="default"/>
      </w:rPr>
    </w:lvl>
    <w:lvl w:ilvl="1" w:tplc="08090003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10DD0EDD"/>
    <w:multiLevelType w:val="hybridMultilevel"/>
    <w:tmpl w:val="31F28922"/>
    <w:lvl w:ilvl="0" w:tplc="529EDF40">
      <w:start w:val="3"/>
      <w:numFmt w:val="bullet"/>
      <w:lvlText w:val=""/>
      <w:lvlJc w:val="left"/>
      <w:pPr>
        <w:ind w:left="747" w:hanging="360"/>
      </w:pPr>
      <w:rPr>
        <w:rFonts w:ascii="Wingdings" w:hAnsi="Wingdings" w:cs="Wingdings" w:hint="default"/>
        <w:color w:val="E34192"/>
      </w:rPr>
    </w:lvl>
    <w:lvl w:ilvl="1" w:tplc="92F8A802">
      <w:start w:val="3"/>
      <w:numFmt w:val="bullet"/>
      <w:lvlText w:val=""/>
      <w:lvlJc w:val="left"/>
      <w:pPr>
        <w:ind w:left="1467" w:hanging="360"/>
      </w:pPr>
      <w:rPr>
        <w:rFonts w:ascii="Wingdings" w:eastAsia="Times New Roman" w:hAnsi="Wingdings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163E780A"/>
    <w:multiLevelType w:val="hybridMultilevel"/>
    <w:tmpl w:val="C6065CAC"/>
    <w:lvl w:ilvl="0" w:tplc="92F8A802">
      <w:start w:val="3"/>
      <w:numFmt w:val="bullet"/>
      <w:lvlText w:val=""/>
      <w:lvlJc w:val="left"/>
      <w:pPr>
        <w:ind w:left="747" w:hanging="360"/>
      </w:pPr>
      <w:rPr>
        <w:rFonts w:ascii="Wingdings" w:eastAsia="Times New Roman" w:hAnsi="Wingdings" w:hint="default"/>
      </w:rPr>
    </w:lvl>
    <w:lvl w:ilvl="1" w:tplc="92F8A802">
      <w:start w:val="3"/>
      <w:numFmt w:val="bullet"/>
      <w:lvlText w:val=""/>
      <w:lvlJc w:val="left"/>
      <w:pPr>
        <w:ind w:left="1467" w:hanging="360"/>
      </w:pPr>
      <w:rPr>
        <w:rFonts w:ascii="Wingdings" w:eastAsia="Times New Roman" w:hAnsi="Wingdings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17973891"/>
    <w:multiLevelType w:val="hybridMultilevel"/>
    <w:tmpl w:val="B00C69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17A84E94"/>
    <w:multiLevelType w:val="hybridMultilevel"/>
    <w:tmpl w:val="A7365AE8"/>
    <w:lvl w:ilvl="0" w:tplc="92F8A802">
      <w:start w:val="3"/>
      <w:numFmt w:val="bullet"/>
      <w:lvlText w:val="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240501DC"/>
    <w:multiLevelType w:val="hybridMultilevel"/>
    <w:tmpl w:val="E260311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5170F3"/>
    <w:multiLevelType w:val="hybridMultilevel"/>
    <w:tmpl w:val="E140E6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29E03DA0"/>
    <w:multiLevelType w:val="hybridMultilevel"/>
    <w:tmpl w:val="8728AAF8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CD81CD6"/>
    <w:multiLevelType w:val="hybridMultilevel"/>
    <w:tmpl w:val="CDB2C2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2F2B3323"/>
    <w:multiLevelType w:val="hybridMultilevel"/>
    <w:tmpl w:val="1BACF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309031F3"/>
    <w:multiLevelType w:val="hybridMultilevel"/>
    <w:tmpl w:val="CAF6E5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38A67D09"/>
    <w:multiLevelType w:val="hybridMultilevel"/>
    <w:tmpl w:val="0E10E1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39BF1349"/>
    <w:multiLevelType w:val="hybridMultilevel"/>
    <w:tmpl w:val="FC4A4316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3A1F04F2"/>
    <w:multiLevelType w:val="hybridMultilevel"/>
    <w:tmpl w:val="C2BE7F24"/>
    <w:lvl w:ilvl="0" w:tplc="529EDF40">
      <w:start w:val="3"/>
      <w:numFmt w:val="bullet"/>
      <w:lvlText w:val=""/>
      <w:lvlJc w:val="left"/>
      <w:pPr>
        <w:ind w:left="720" w:hanging="360"/>
      </w:pPr>
      <w:rPr>
        <w:rFonts w:ascii="Wingdings" w:hAnsi="Wingdings" w:cs="Wingdings" w:hint="default"/>
        <w:color w:val="E34192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3E8B2759"/>
    <w:multiLevelType w:val="hybridMultilevel"/>
    <w:tmpl w:val="6CC412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7CD496B"/>
    <w:multiLevelType w:val="hybridMultilevel"/>
    <w:tmpl w:val="94761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237FE7"/>
    <w:multiLevelType w:val="hybridMultilevel"/>
    <w:tmpl w:val="21CE363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13B0B26"/>
    <w:multiLevelType w:val="hybridMultilevel"/>
    <w:tmpl w:val="A41AE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3D42AE6"/>
    <w:multiLevelType w:val="hybridMultilevel"/>
    <w:tmpl w:val="16BCA436"/>
    <w:lvl w:ilvl="0" w:tplc="529EDF40">
      <w:start w:val="3"/>
      <w:numFmt w:val="bullet"/>
      <w:lvlText w:val=""/>
      <w:lvlJc w:val="left"/>
      <w:pPr>
        <w:ind w:left="747" w:hanging="360"/>
      </w:pPr>
      <w:rPr>
        <w:rFonts w:ascii="Wingdings" w:hAnsi="Wingdings" w:cs="Wingdings" w:hint="default"/>
        <w:color w:val="E34192"/>
      </w:rPr>
    </w:lvl>
    <w:lvl w:ilvl="1" w:tplc="08090003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529EDF40">
      <w:start w:val="3"/>
      <w:numFmt w:val="bullet"/>
      <w:lvlText w:val=""/>
      <w:lvlJc w:val="left"/>
      <w:pPr>
        <w:ind w:left="3627" w:hanging="360"/>
      </w:pPr>
      <w:rPr>
        <w:rFonts w:ascii="Wingdings" w:hAnsi="Wingdings" w:cs="Wingdings" w:hint="default"/>
        <w:color w:val="E34192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54754290"/>
    <w:multiLevelType w:val="hybridMultilevel"/>
    <w:tmpl w:val="8B0496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 w15:restartNumberingAfterBreak="0">
    <w:nsid w:val="58B31C32"/>
    <w:multiLevelType w:val="hybridMultilevel"/>
    <w:tmpl w:val="E0D27FF2"/>
    <w:lvl w:ilvl="0" w:tplc="529EDF40">
      <w:start w:val="3"/>
      <w:numFmt w:val="bullet"/>
      <w:lvlText w:val=""/>
      <w:lvlJc w:val="left"/>
      <w:pPr>
        <w:ind w:left="747" w:hanging="360"/>
      </w:pPr>
      <w:rPr>
        <w:rFonts w:ascii="Wingdings" w:hAnsi="Wingdings" w:cs="Wingdings" w:hint="default"/>
        <w:color w:val="E34192"/>
      </w:rPr>
    </w:lvl>
    <w:lvl w:ilvl="1" w:tplc="529EDF40">
      <w:start w:val="3"/>
      <w:numFmt w:val="bullet"/>
      <w:lvlText w:val=""/>
      <w:lvlJc w:val="left"/>
      <w:pPr>
        <w:ind w:left="1467" w:hanging="360"/>
      </w:pPr>
      <w:rPr>
        <w:rFonts w:ascii="Wingdings" w:hAnsi="Wingdings" w:cs="Wingdings" w:hint="default"/>
        <w:color w:val="E34192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34" w15:restartNumberingAfterBreak="0">
    <w:nsid w:val="65BF26F0"/>
    <w:multiLevelType w:val="hybridMultilevel"/>
    <w:tmpl w:val="F7F05BB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5E6ED0"/>
    <w:multiLevelType w:val="hybridMultilevel"/>
    <w:tmpl w:val="D6C021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6" w15:restartNumberingAfterBreak="0">
    <w:nsid w:val="68781AD8"/>
    <w:multiLevelType w:val="hybridMultilevel"/>
    <w:tmpl w:val="82FEE6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990228"/>
    <w:multiLevelType w:val="hybridMultilevel"/>
    <w:tmpl w:val="80EECFD2"/>
    <w:lvl w:ilvl="0" w:tplc="30E2D4C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38" w15:restartNumberingAfterBreak="0">
    <w:nsid w:val="6D5C24EF"/>
    <w:multiLevelType w:val="hybridMultilevel"/>
    <w:tmpl w:val="56F2E0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9" w15:restartNumberingAfterBreak="0">
    <w:nsid w:val="6F5E311B"/>
    <w:multiLevelType w:val="hybridMultilevel"/>
    <w:tmpl w:val="4D7E30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0" w15:restartNumberingAfterBreak="0">
    <w:nsid w:val="75FD4B1D"/>
    <w:multiLevelType w:val="hybridMultilevel"/>
    <w:tmpl w:val="D5D861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41" w15:restartNumberingAfterBreak="0">
    <w:nsid w:val="762822CB"/>
    <w:multiLevelType w:val="hybridMultilevel"/>
    <w:tmpl w:val="72C68C96"/>
    <w:lvl w:ilvl="0" w:tplc="92F8A802">
      <w:start w:val="3"/>
      <w:numFmt w:val="bullet"/>
      <w:lvlText w:val="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2" w15:restartNumberingAfterBreak="0">
    <w:nsid w:val="784F4DE0"/>
    <w:multiLevelType w:val="hybridMultilevel"/>
    <w:tmpl w:val="7A884D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3" w15:restartNumberingAfterBreak="0">
    <w:nsid w:val="7C1746F2"/>
    <w:multiLevelType w:val="hybridMultilevel"/>
    <w:tmpl w:val="E4A672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4" w15:restartNumberingAfterBreak="0">
    <w:nsid w:val="7DD22A6E"/>
    <w:multiLevelType w:val="hybridMultilevel"/>
    <w:tmpl w:val="D398E4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5" w15:restartNumberingAfterBreak="0">
    <w:nsid w:val="7F12281C"/>
    <w:multiLevelType w:val="hybridMultilevel"/>
    <w:tmpl w:val="F398D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1"/>
  </w:num>
  <w:num w:numId="2">
    <w:abstractNumId w:val="37"/>
  </w:num>
  <w:num w:numId="3">
    <w:abstractNumId w:val="11"/>
  </w:num>
  <w:num w:numId="4">
    <w:abstractNumId w:val="39"/>
  </w:num>
  <w:num w:numId="5">
    <w:abstractNumId w:val="44"/>
  </w:num>
  <w:num w:numId="6">
    <w:abstractNumId w:val="30"/>
  </w:num>
  <w:num w:numId="7">
    <w:abstractNumId w:val="35"/>
  </w:num>
  <w:num w:numId="8">
    <w:abstractNumId w:val="22"/>
  </w:num>
  <w:num w:numId="9">
    <w:abstractNumId w:val="36"/>
  </w:num>
  <w:num w:numId="10">
    <w:abstractNumId w:val="1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cs="Symbol" w:hint="default"/>
        </w:rPr>
      </w:lvl>
    </w:lvlOverride>
  </w:num>
  <w:num w:numId="11">
    <w:abstractNumId w:val="40"/>
  </w:num>
  <w:num w:numId="12">
    <w:abstractNumId w:val="13"/>
  </w:num>
  <w:num w:numId="13">
    <w:abstractNumId w:val="41"/>
  </w:num>
  <w:num w:numId="14">
    <w:abstractNumId w:val="17"/>
  </w:num>
  <w:num w:numId="15">
    <w:abstractNumId w:val="25"/>
  </w:num>
  <w:num w:numId="16">
    <w:abstractNumId w:val="18"/>
  </w:num>
  <w:num w:numId="17">
    <w:abstractNumId w:val="11"/>
    <w:lvlOverride w:ilvl="0">
      <w:startOverride w:val="1"/>
    </w:lvlOverride>
  </w:num>
  <w:num w:numId="18">
    <w:abstractNumId w:val="34"/>
  </w:num>
  <w:num w:numId="19">
    <w:abstractNumId w:val="29"/>
  </w:num>
  <w:num w:numId="20">
    <w:abstractNumId w:val="20"/>
  </w:num>
  <w:num w:numId="21">
    <w:abstractNumId w:val="32"/>
  </w:num>
  <w:num w:numId="22">
    <w:abstractNumId w:val="38"/>
  </w:num>
  <w:num w:numId="23">
    <w:abstractNumId w:val="16"/>
  </w:num>
  <w:num w:numId="24">
    <w:abstractNumId w:val="43"/>
  </w:num>
  <w:num w:numId="25">
    <w:abstractNumId w:val="45"/>
  </w:num>
  <w:num w:numId="26">
    <w:abstractNumId w:val="23"/>
  </w:num>
  <w:num w:numId="27">
    <w:abstractNumId w:val="42"/>
  </w:num>
  <w:num w:numId="28">
    <w:abstractNumId w:val="24"/>
  </w:num>
  <w:num w:numId="29">
    <w:abstractNumId w:val="19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8"/>
  </w:num>
  <w:num w:numId="36">
    <w:abstractNumId w:val="3"/>
  </w:num>
  <w:num w:numId="37">
    <w:abstractNumId w:val="2"/>
  </w:num>
  <w:num w:numId="38">
    <w:abstractNumId w:val="1"/>
  </w:num>
  <w:num w:numId="39">
    <w:abstractNumId w:val="0"/>
  </w:num>
  <w:num w:numId="40">
    <w:abstractNumId w:val="12"/>
  </w:num>
  <w:num w:numId="41">
    <w:abstractNumId w:val="15"/>
  </w:num>
  <w:num w:numId="42">
    <w:abstractNumId w:val="14"/>
  </w:num>
  <w:num w:numId="43">
    <w:abstractNumId w:val="26"/>
  </w:num>
  <w:num w:numId="44">
    <w:abstractNumId w:val="28"/>
  </w:num>
  <w:num w:numId="45">
    <w:abstractNumId w:val="31"/>
  </w:num>
  <w:num w:numId="46">
    <w:abstractNumId w:val="27"/>
  </w:num>
  <w:num w:numId="47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embedTrueTypeFonts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909"/>
    <w:rsid w:val="00006B3A"/>
    <w:rsid w:val="00025835"/>
    <w:rsid w:val="00067C79"/>
    <w:rsid w:val="000F227B"/>
    <w:rsid w:val="00173124"/>
    <w:rsid w:val="00190479"/>
    <w:rsid w:val="001A77E0"/>
    <w:rsid w:val="001B7D7D"/>
    <w:rsid w:val="00254D95"/>
    <w:rsid w:val="003118CF"/>
    <w:rsid w:val="00326698"/>
    <w:rsid w:val="00344899"/>
    <w:rsid w:val="00390382"/>
    <w:rsid w:val="003A6A65"/>
    <w:rsid w:val="00411653"/>
    <w:rsid w:val="00412284"/>
    <w:rsid w:val="004F0EE8"/>
    <w:rsid w:val="005144BA"/>
    <w:rsid w:val="00522CBD"/>
    <w:rsid w:val="00553E0E"/>
    <w:rsid w:val="005A3494"/>
    <w:rsid w:val="005D1993"/>
    <w:rsid w:val="005D5D3A"/>
    <w:rsid w:val="00601AF5"/>
    <w:rsid w:val="00633A95"/>
    <w:rsid w:val="00676909"/>
    <w:rsid w:val="006D108B"/>
    <w:rsid w:val="0070204C"/>
    <w:rsid w:val="00763739"/>
    <w:rsid w:val="00872C5C"/>
    <w:rsid w:val="00874EB6"/>
    <w:rsid w:val="00886FE1"/>
    <w:rsid w:val="008C138D"/>
    <w:rsid w:val="0098564A"/>
    <w:rsid w:val="0099473A"/>
    <w:rsid w:val="009C47B0"/>
    <w:rsid w:val="009D6608"/>
    <w:rsid w:val="009F5EEC"/>
    <w:rsid w:val="00A00327"/>
    <w:rsid w:val="00AC3604"/>
    <w:rsid w:val="00CA3011"/>
    <w:rsid w:val="00CC0F47"/>
    <w:rsid w:val="00CE75AA"/>
    <w:rsid w:val="00CF513F"/>
    <w:rsid w:val="00D90104"/>
    <w:rsid w:val="00DD5720"/>
    <w:rsid w:val="00E1404D"/>
    <w:rsid w:val="00E1443E"/>
    <w:rsid w:val="00E376AA"/>
    <w:rsid w:val="00E62A7F"/>
    <w:rsid w:val="00EB6D1C"/>
    <w:rsid w:val="00F376A9"/>
    <w:rsid w:val="00FA6FE9"/>
    <w:rsid w:val="00FD5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558DC44E-F1E0-4C2B-9319-611E8909E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4EB6"/>
    <w:pPr>
      <w:spacing w:after="160" w:line="360" w:lineRule="auto"/>
      <w:jc w:val="both"/>
    </w:pPr>
    <w:rPr>
      <w:rFonts w:ascii="Tuffy" w:hAnsi="Tuffy" w:cs="BPreplay"/>
      <w:color w:val="404040"/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118CF"/>
    <w:pPr>
      <w:pageBreakBefore/>
      <w:spacing w:before="360" w:after="120" w:line="240" w:lineRule="auto"/>
      <w:jc w:val="left"/>
      <w:outlineLvl w:val="0"/>
    </w:pPr>
    <w:rPr>
      <w:color w:val="23A7F9"/>
      <w:sz w:val="56"/>
      <w:szCs w:val="5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118CF"/>
    <w:pPr>
      <w:keepNext/>
      <w:spacing w:after="0" w:line="240" w:lineRule="auto"/>
      <w:outlineLvl w:val="1"/>
    </w:pPr>
    <w:rPr>
      <w:b/>
      <w:bCs/>
      <w:color w:val="E34192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11653"/>
    <w:pPr>
      <w:keepNext/>
      <w:keepLines/>
      <w:spacing w:before="120" w:after="0" w:line="240" w:lineRule="auto"/>
      <w:outlineLvl w:val="2"/>
    </w:pPr>
    <w:rPr>
      <w:rFonts w:eastAsia="Times New Roman"/>
      <w:b/>
      <w:bCs/>
      <w:color w:val="1C1C1C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118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rsid w:val="003118CF"/>
    <w:pPr>
      <w:tabs>
        <w:tab w:val="center" w:pos="4513"/>
        <w:tab w:val="right" w:pos="9026"/>
      </w:tabs>
      <w:spacing w:before="180" w:after="0" w:line="240" w:lineRule="auto"/>
      <w:ind w:right="170"/>
      <w:jc w:val="right"/>
    </w:pPr>
    <w:rPr>
      <w:color w:val="FFFFFF"/>
      <w:sz w:val="16"/>
    </w:rPr>
  </w:style>
  <w:style w:type="character" w:customStyle="1" w:styleId="FooterChar">
    <w:name w:val="Footer Char"/>
    <w:link w:val="Footer"/>
    <w:uiPriority w:val="99"/>
    <w:rsid w:val="003118CF"/>
    <w:rPr>
      <w:rFonts w:ascii="BPreplay" w:hAnsi="BPreplay" w:cs="BPreplay"/>
      <w:color w:val="FFFFFF"/>
      <w:sz w:val="16"/>
      <w:szCs w:val="22"/>
      <w:lang w:eastAsia="en-US"/>
    </w:rPr>
  </w:style>
  <w:style w:type="paragraph" w:styleId="ListParagraph">
    <w:name w:val="List Paragraph"/>
    <w:basedOn w:val="Normal"/>
    <w:uiPriority w:val="99"/>
    <w:qFormat/>
    <w:rsid w:val="003118CF"/>
    <w:pPr>
      <w:spacing w:after="120"/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3118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3118CF"/>
    <w:rPr>
      <w:rFonts w:ascii="Segoe UI" w:hAnsi="Segoe UI" w:cs="Segoe UI"/>
      <w:color w:val="404040"/>
      <w:sz w:val="18"/>
      <w:szCs w:val="18"/>
      <w:lang w:eastAsia="en-US"/>
    </w:rPr>
  </w:style>
  <w:style w:type="character" w:customStyle="1" w:styleId="Heading1Char">
    <w:name w:val="Heading 1 Char"/>
    <w:link w:val="Heading1"/>
    <w:uiPriority w:val="99"/>
    <w:rsid w:val="003118CF"/>
    <w:rPr>
      <w:rFonts w:ascii="BPreplay" w:hAnsi="BPreplay" w:cs="BPreplay"/>
      <w:color w:val="23A7F9"/>
      <w:sz w:val="56"/>
      <w:szCs w:val="56"/>
      <w:lang w:eastAsia="en-US"/>
    </w:rPr>
  </w:style>
  <w:style w:type="character" w:customStyle="1" w:styleId="Heading2Char">
    <w:name w:val="Heading 2 Char"/>
    <w:link w:val="Heading2"/>
    <w:uiPriority w:val="99"/>
    <w:rsid w:val="003118CF"/>
    <w:rPr>
      <w:rFonts w:ascii="BPreplay" w:hAnsi="BPreplay" w:cs="BPreplay"/>
      <w:b/>
      <w:bCs/>
      <w:color w:val="E34192"/>
      <w:sz w:val="28"/>
      <w:szCs w:val="28"/>
      <w:lang w:eastAsia="en-US"/>
    </w:rPr>
  </w:style>
  <w:style w:type="character" w:customStyle="1" w:styleId="Heading3Char">
    <w:name w:val="Heading 3 Char"/>
    <w:link w:val="Heading3"/>
    <w:uiPriority w:val="99"/>
    <w:rsid w:val="00411653"/>
    <w:rPr>
      <w:rFonts w:ascii="BPreplay" w:eastAsia="Times New Roman" w:hAnsi="BPreplay" w:cs="BPreplay"/>
      <w:b/>
      <w:bCs/>
      <w:color w:val="1C1C1C"/>
      <w:sz w:val="24"/>
      <w:szCs w:val="24"/>
      <w:lang w:eastAsia="en-US"/>
    </w:rPr>
  </w:style>
  <w:style w:type="paragraph" w:styleId="Title">
    <w:name w:val="Title"/>
    <w:basedOn w:val="Heading1"/>
    <w:next w:val="Normal"/>
    <w:link w:val="TitleChar"/>
    <w:uiPriority w:val="99"/>
    <w:qFormat/>
    <w:rsid w:val="003118CF"/>
    <w:pPr>
      <w:spacing w:before="0"/>
    </w:pPr>
    <w:rPr>
      <w:color w:val="FFFFFF"/>
      <w:sz w:val="72"/>
      <w:szCs w:val="72"/>
    </w:rPr>
  </w:style>
  <w:style w:type="character" w:customStyle="1" w:styleId="TitleChar">
    <w:name w:val="Title Char"/>
    <w:link w:val="Title"/>
    <w:uiPriority w:val="99"/>
    <w:rsid w:val="003118CF"/>
    <w:rPr>
      <w:rFonts w:ascii="BPreplay" w:hAnsi="BPreplay" w:cs="BPreplay"/>
      <w:color w:val="FFFFFF"/>
      <w:sz w:val="72"/>
      <w:szCs w:val="72"/>
      <w:lang w:eastAsia="en-US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TOCHeading">
    <w:name w:val="TOC Heading"/>
    <w:basedOn w:val="Heading1"/>
    <w:next w:val="Normal"/>
    <w:uiPriority w:val="99"/>
    <w:rsid w:val="00874EB6"/>
    <w:pPr>
      <w:spacing w:before="480" w:line="276" w:lineRule="auto"/>
      <w:outlineLvl w:val="9"/>
    </w:pPr>
    <w:rPr>
      <w:rFonts w:eastAsia="MS Gothic" w:cs="Cambria"/>
      <w:color w:val="365F91"/>
      <w:sz w:val="28"/>
      <w:szCs w:val="28"/>
      <w:lang w:val="en-US" w:eastAsia="ja-JP"/>
    </w:rPr>
  </w:style>
  <w:style w:type="paragraph" w:styleId="TOC1">
    <w:name w:val="toc 1"/>
    <w:basedOn w:val="Normal"/>
    <w:next w:val="Normal"/>
    <w:autoRedefine/>
    <w:uiPriority w:val="39"/>
    <w:rsid w:val="00874EB6"/>
  </w:style>
  <w:style w:type="paragraph" w:styleId="TOC2">
    <w:name w:val="toc 2"/>
    <w:basedOn w:val="Normal"/>
    <w:next w:val="Normal"/>
    <w:autoRedefine/>
    <w:uiPriority w:val="39"/>
    <w:rsid w:val="003118CF"/>
    <w:pPr>
      <w:ind w:left="720"/>
    </w:pPr>
    <w:rPr>
      <w:i/>
      <w:iCs/>
      <w:sz w:val="20"/>
      <w:szCs w:val="20"/>
    </w:rPr>
  </w:style>
  <w:style w:type="character" w:styleId="Hyperlink">
    <w:name w:val="Hyperlink"/>
    <w:uiPriority w:val="99"/>
    <w:rsid w:val="00874EB6"/>
    <w:rPr>
      <w:rFonts w:ascii="Tuffy" w:hAnsi="Tuffy"/>
      <w:color w:val="0000FF"/>
      <w:u w:val="single"/>
    </w:rPr>
  </w:style>
  <w:style w:type="table" w:styleId="TableGrid">
    <w:name w:val="Table Grid"/>
    <w:basedOn w:val="TableNormal"/>
    <w:uiPriority w:val="99"/>
    <w:rsid w:val="003118CF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winklBulletPoints">
    <w:name w:val="Twinkl Bullet Points"/>
    <w:basedOn w:val="Normal"/>
    <w:link w:val="TwinklBulletPointsChar"/>
    <w:uiPriority w:val="99"/>
    <w:rsid w:val="003118CF"/>
    <w:pPr>
      <w:tabs>
        <w:tab w:val="num" w:pos="1080"/>
      </w:tabs>
      <w:spacing w:after="0"/>
      <w:ind w:left="1080" w:hanging="360"/>
    </w:pPr>
  </w:style>
  <w:style w:type="paragraph" w:customStyle="1" w:styleId="TwinklNumberList">
    <w:name w:val="Twinkl Number List"/>
    <w:basedOn w:val="Normal"/>
    <w:link w:val="TwinklNumberListChar"/>
    <w:uiPriority w:val="99"/>
    <w:rsid w:val="003118CF"/>
    <w:pPr>
      <w:ind w:left="720" w:hanging="360"/>
    </w:pPr>
  </w:style>
  <w:style w:type="character" w:customStyle="1" w:styleId="TwinklBulletPointsChar">
    <w:name w:val="Twinkl Bullet Points Char"/>
    <w:link w:val="TwinklBulletPoints"/>
    <w:uiPriority w:val="99"/>
    <w:locked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character" w:customStyle="1" w:styleId="TwinklNumberListChar">
    <w:name w:val="Twinkl Number List Char"/>
    <w:link w:val="TwinklNumberList"/>
    <w:uiPriority w:val="99"/>
    <w:locked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Subtitle">
    <w:name w:val="Subtitle"/>
    <w:basedOn w:val="Heading2"/>
    <w:next w:val="Normal"/>
    <w:link w:val="SubtitleChar"/>
    <w:uiPriority w:val="99"/>
    <w:qFormat/>
    <w:rsid w:val="003118CF"/>
    <w:pPr>
      <w:spacing w:after="40"/>
      <w:jc w:val="left"/>
    </w:pPr>
    <w:rPr>
      <w:b w:val="0"/>
      <w:bCs w:val="0"/>
      <w:i/>
      <w:iCs/>
      <w:sz w:val="22"/>
      <w:szCs w:val="22"/>
    </w:rPr>
  </w:style>
  <w:style w:type="character" w:customStyle="1" w:styleId="SubtitleChar">
    <w:name w:val="Subtitle Char"/>
    <w:link w:val="Subtitle"/>
    <w:uiPriority w:val="99"/>
    <w:rsid w:val="003118CF"/>
    <w:rPr>
      <w:rFonts w:ascii="BPreplay" w:hAnsi="BPreplay" w:cs="BPreplay"/>
      <w:i/>
      <w:iCs/>
      <w:color w:val="E34192"/>
      <w:sz w:val="22"/>
      <w:szCs w:val="22"/>
      <w:lang w:eastAsia="en-US"/>
    </w:rPr>
  </w:style>
  <w:style w:type="paragraph" w:customStyle="1" w:styleId="Table">
    <w:name w:val="Table"/>
    <w:basedOn w:val="Normal"/>
    <w:link w:val="TableChar"/>
    <w:uiPriority w:val="99"/>
    <w:rsid w:val="003118CF"/>
    <w:pPr>
      <w:framePr w:hSpace="180" w:wrap="auto" w:vAnchor="text" w:hAnchor="text" w:x="142" w:y="185"/>
      <w:spacing w:after="0" w:line="240" w:lineRule="auto"/>
      <w:jc w:val="left"/>
    </w:pPr>
    <w:rPr>
      <w:color w:val="262626"/>
      <w:sz w:val="20"/>
      <w:szCs w:val="20"/>
    </w:rPr>
  </w:style>
  <w:style w:type="character" w:styleId="Emphasis">
    <w:name w:val="Emphasis"/>
    <w:uiPriority w:val="99"/>
    <w:qFormat/>
    <w:rsid w:val="00874EB6"/>
    <w:rPr>
      <w:rFonts w:ascii="Tuffy" w:hAnsi="Tuffy"/>
      <w:b/>
      <w:bCs/>
      <w:color w:val="E34192"/>
    </w:rPr>
  </w:style>
  <w:style w:type="paragraph" w:customStyle="1" w:styleId="Titlea">
    <w:name w:val="Title a"/>
    <w:basedOn w:val="Heading3"/>
    <w:link w:val="TitleaChar"/>
    <w:uiPriority w:val="99"/>
    <w:rsid w:val="003118CF"/>
    <w:pPr>
      <w:pageBreakBefore/>
      <w:spacing w:before="360"/>
    </w:pPr>
    <w:rPr>
      <w:b w:val="0"/>
      <w:bCs w:val="0"/>
      <w:color w:val="23A7F9"/>
      <w:sz w:val="52"/>
      <w:szCs w:val="52"/>
    </w:rPr>
  </w:style>
  <w:style w:type="character" w:customStyle="1" w:styleId="TitleaChar">
    <w:name w:val="Title a Char"/>
    <w:link w:val="Titlea"/>
    <w:uiPriority w:val="99"/>
    <w:locked/>
    <w:rsid w:val="003118CF"/>
    <w:rPr>
      <w:rFonts w:ascii="BPreplay" w:eastAsia="Times New Roman" w:hAnsi="BPreplay" w:cs="BPreplay"/>
      <w:color w:val="23A7F9"/>
      <w:sz w:val="52"/>
      <w:szCs w:val="52"/>
      <w:lang w:eastAsia="en-US"/>
    </w:rPr>
  </w:style>
  <w:style w:type="character" w:styleId="SubtleEmphasis">
    <w:name w:val="Subtle Emphasis"/>
    <w:uiPriority w:val="19"/>
    <w:qFormat/>
    <w:rsid w:val="00874EB6"/>
    <w:rPr>
      <w:rFonts w:ascii="Tuffy" w:hAnsi="Tuffy"/>
      <w:i/>
      <w:iCs/>
      <w:color w:val="E34192"/>
    </w:rPr>
  </w:style>
  <w:style w:type="paragraph" w:customStyle="1" w:styleId="ChecklistTable">
    <w:name w:val="Checklist Table"/>
    <w:basedOn w:val="Normal"/>
    <w:link w:val="ChecklistTableChar"/>
    <w:qFormat/>
    <w:rsid w:val="00874EB6"/>
    <w:pPr>
      <w:spacing w:after="0" w:line="240" w:lineRule="auto"/>
      <w:jc w:val="left"/>
    </w:pPr>
    <w:rPr>
      <w:sz w:val="20"/>
    </w:rPr>
  </w:style>
  <w:style w:type="paragraph" w:customStyle="1" w:styleId="PayScale">
    <w:name w:val="Pay Scale"/>
    <w:basedOn w:val="Table"/>
    <w:link w:val="PayScaleChar"/>
    <w:qFormat/>
    <w:rsid w:val="003118CF"/>
    <w:pPr>
      <w:framePr w:hSpace="0" w:wrap="auto" w:vAnchor="margin" w:xAlign="left" w:yAlign="inline"/>
    </w:pPr>
    <w:rPr>
      <w:sz w:val="24"/>
      <w:szCs w:val="24"/>
      <w:lang w:eastAsia="en-GB"/>
    </w:rPr>
  </w:style>
  <w:style w:type="character" w:customStyle="1" w:styleId="ChecklistTableChar">
    <w:name w:val="Checklist Table Char"/>
    <w:link w:val="ChecklistTable"/>
    <w:rsid w:val="00874EB6"/>
    <w:rPr>
      <w:rFonts w:ascii="Tuffy" w:hAnsi="Tuffy" w:cs="BPreplay"/>
      <w:color w:val="404040"/>
      <w:szCs w:val="22"/>
      <w:lang w:eastAsia="en-US"/>
    </w:rPr>
  </w:style>
  <w:style w:type="paragraph" w:customStyle="1" w:styleId="Bullets1">
    <w:name w:val="Bullets 1"/>
    <w:basedOn w:val="Heading3"/>
    <w:link w:val="Bullets1Char"/>
    <w:qFormat/>
    <w:rsid w:val="00874EB6"/>
    <w:pPr>
      <w:spacing w:line="360" w:lineRule="auto"/>
    </w:pPr>
  </w:style>
  <w:style w:type="character" w:customStyle="1" w:styleId="TableChar">
    <w:name w:val="Table Char"/>
    <w:link w:val="Table"/>
    <w:uiPriority w:val="99"/>
    <w:rsid w:val="003118CF"/>
    <w:rPr>
      <w:rFonts w:ascii="BPreplay" w:hAnsi="BPreplay" w:cs="BPreplay"/>
      <w:color w:val="262626"/>
      <w:lang w:eastAsia="en-US"/>
    </w:rPr>
  </w:style>
  <w:style w:type="character" w:customStyle="1" w:styleId="PayScaleChar">
    <w:name w:val="Pay Scale Char"/>
    <w:link w:val="PayScale"/>
    <w:rsid w:val="003118CF"/>
    <w:rPr>
      <w:rFonts w:ascii="BPreplay" w:hAnsi="BPreplay" w:cs="BPreplay"/>
      <w:color w:val="262626"/>
      <w:sz w:val="24"/>
      <w:szCs w:val="24"/>
    </w:rPr>
  </w:style>
  <w:style w:type="character" w:customStyle="1" w:styleId="Bullets1Char">
    <w:name w:val="Bullets 1 Char"/>
    <w:link w:val="Bullets1"/>
    <w:rsid w:val="00874EB6"/>
    <w:rPr>
      <w:rFonts w:ascii="Tuffy" w:eastAsia="Times New Roman" w:hAnsi="Tuffy" w:cs="BPreplay"/>
      <w:b/>
      <w:bCs/>
      <w:color w:val="1C1C1C"/>
      <w:sz w:val="24"/>
      <w:szCs w:val="24"/>
      <w:lang w:eastAsia="en-US"/>
    </w:rPr>
  </w:style>
  <w:style w:type="paragraph" w:styleId="NoSpacing">
    <w:name w:val="No Spacing"/>
    <w:uiPriority w:val="1"/>
    <w:qFormat/>
    <w:rsid w:val="00874EB6"/>
    <w:pPr>
      <w:jc w:val="both"/>
    </w:pPr>
    <w:rPr>
      <w:rFonts w:ascii="Tuffy" w:hAnsi="Tuffy" w:cs="BPreplay"/>
      <w:color w:val="404040"/>
      <w:sz w:val="22"/>
      <w:szCs w:val="22"/>
      <w:lang w:eastAsia="en-US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  <w:style w:type="character" w:styleId="IntenseEmphasis">
    <w:name w:val="Intense Emphasis"/>
    <w:basedOn w:val="DefaultParagraphFont"/>
    <w:uiPriority w:val="21"/>
    <w:rsid w:val="00874EB6"/>
    <w:rPr>
      <w:rFonts w:ascii="Tuffy" w:hAnsi="Tuffy"/>
      <w:i/>
      <w:iCs/>
      <w:color w:val="E34192" w:themeColor="accent1"/>
    </w:rPr>
  </w:style>
  <w:style w:type="character" w:styleId="Strong">
    <w:name w:val="Strong"/>
    <w:basedOn w:val="DefaultParagraphFont"/>
    <w:uiPriority w:val="22"/>
    <w:rsid w:val="00874EB6"/>
    <w:rPr>
      <w:rFonts w:ascii="Tuffy" w:hAnsi="Tuffy"/>
      <w:b/>
      <w:bCs/>
    </w:rPr>
  </w:style>
  <w:style w:type="paragraph" w:styleId="Quote">
    <w:name w:val="Quote"/>
    <w:basedOn w:val="Normal"/>
    <w:next w:val="Normal"/>
    <w:link w:val="QuoteChar"/>
    <w:uiPriority w:val="29"/>
    <w:rsid w:val="00874EB6"/>
    <w:pPr>
      <w:spacing w:before="200"/>
      <w:ind w:left="864" w:right="864"/>
      <w:jc w:val="center"/>
    </w:pPr>
    <w:rPr>
      <w:i/>
      <w:iCs/>
      <w:color w:val="545454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4EB6"/>
    <w:rPr>
      <w:rFonts w:ascii="Tuffy" w:hAnsi="Tuffy" w:cs="BPreplay"/>
      <w:i/>
      <w:iCs/>
      <w:color w:val="545454" w:themeColor="text1" w:themeTint="BF"/>
      <w:sz w:val="22"/>
      <w:szCs w:val="22"/>
      <w:lang w:eastAsia="en-US"/>
    </w:rPr>
  </w:style>
  <w:style w:type="paragraph" w:styleId="IntenseQuote">
    <w:name w:val="Intense Quote"/>
    <w:basedOn w:val="Normal"/>
    <w:next w:val="Normal"/>
    <w:link w:val="IntenseQuoteChar"/>
    <w:uiPriority w:val="30"/>
    <w:rsid w:val="00874EB6"/>
    <w:pPr>
      <w:pBdr>
        <w:top w:val="single" w:sz="4" w:space="10" w:color="E34192" w:themeColor="accent1"/>
        <w:bottom w:val="single" w:sz="4" w:space="10" w:color="E34192" w:themeColor="accent1"/>
      </w:pBdr>
      <w:spacing w:before="360" w:after="360"/>
      <w:ind w:left="864" w:right="864"/>
      <w:jc w:val="center"/>
    </w:pPr>
    <w:rPr>
      <w:i/>
      <w:iCs/>
      <w:color w:val="E34192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4EB6"/>
    <w:rPr>
      <w:rFonts w:ascii="Tuffy" w:hAnsi="Tuffy" w:cs="BPreplay"/>
      <w:i/>
      <w:iCs/>
      <w:color w:val="E34192" w:themeColor="accent1"/>
      <w:sz w:val="22"/>
      <w:szCs w:val="22"/>
      <w:lang w:eastAsia="en-US"/>
    </w:rPr>
  </w:style>
  <w:style w:type="character" w:styleId="SubtleReference">
    <w:name w:val="Subtle Reference"/>
    <w:basedOn w:val="DefaultParagraphFont"/>
    <w:uiPriority w:val="31"/>
    <w:rsid w:val="00874EB6"/>
    <w:rPr>
      <w:rFonts w:ascii="Tuffy" w:hAnsi="Tuffy"/>
      <w:smallCaps/>
      <w:color w:val="6C6C6C" w:themeColor="text1" w:themeTint="A5"/>
    </w:rPr>
  </w:style>
  <w:style w:type="character" w:styleId="IntenseReference">
    <w:name w:val="Intense Reference"/>
    <w:basedOn w:val="DefaultParagraphFont"/>
    <w:uiPriority w:val="32"/>
    <w:rsid w:val="00874EB6"/>
    <w:rPr>
      <w:rFonts w:ascii="Tuffy" w:hAnsi="Tuffy"/>
      <w:b/>
      <w:bCs/>
      <w:smallCaps/>
      <w:color w:val="E34192" w:themeColor="accent1"/>
      <w:spacing w:val="5"/>
    </w:rPr>
  </w:style>
  <w:style w:type="character" w:styleId="BookTitle">
    <w:name w:val="Book Title"/>
    <w:basedOn w:val="DefaultParagraphFont"/>
    <w:uiPriority w:val="33"/>
    <w:rsid w:val="00874EB6"/>
    <w:rPr>
      <w:rFonts w:ascii="Tuffy" w:hAnsi="Tuffy"/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5E4CBF-8479-48FB-A255-5F66AB69F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B81D93FE</Template>
  <TotalTime>0</TotalTime>
  <Pages>14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Ward</dc:creator>
  <cp:keywords/>
  <dc:description/>
  <cp:lastModifiedBy>Rebecca Woods</cp:lastModifiedBy>
  <cp:revision>2</cp:revision>
  <cp:lastPrinted>2014-02-20T09:55:00Z</cp:lastPrinted>
  <dcterms:created xsi:type="dcterms:W3CDTF">2020-06-16T13:34:00Z</dcterms:created>
  <dcterms:modified xsi:type="dcterms:W3CDTF">2020-06-16T13:34:00Z</dcterms:modified>
</cp:coreProperties>
</file>