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099" w:rsidRDefault="000769EF" w:rsidP="00A26099">
      <w:pPr>
        <w:tabs>
          <w:tab w:val="left" w:pos="7845"/>
        </w:tabs>
      </w:pPr>
      <w:r>
        <w:rPr>
          <w:noProof/>
          <w:lang w:eastAsia="en-GB"/>
        </w:rPr>
        <w:drawing>
          <wp:inline distT="0" distB="0" distL="0" distR="0" wp14:anchorId="06FB0906" wp14:editId="53AE83FF">
            <wp:extent cx="8809675" cy="6294438"/>
            <wp:effectExtent l="318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821635" cy="63029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609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6099"/>
    <w:rsid w:val="000769EF"/>
    <w:rsid w:val="00095BC0"/>
    <w:rsid w:val="00434565"/>
    <w:rsid w:val="004E1B3E"/>
    <w:rsid w:val="005A3CD5"/>
    <w:rsid w:val="00632156"/>
    <w:rsid w:val="009C3EAD"/>
    <w:rsid w:val="00A26099"/>
    <w:rsid w:val="00C52477"/>
    <w:rsid w:val="00D11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88C119"/>
  <w15:chartTrackingRefBased/>
  <w15:docId w15:val="{1472C7A1-A270-4147-A50F-EBEC9C2A0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607F8342</Template>
  <TotalTime>115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Jack Groves</dc:creator>
  <cp:keywords/>
  <dc:description/>
  <cp:lastModifiedBy>Jack Groves</cp:lastModifiedBy>
  <cp:revision>3</cp:revision>
  <dcterms:created xsi:type="dcterms:W3CDTF">2020-06-04T12:11:00Z</dcterms:created>
  <dcterms:modified xsi:type="dcterms:W3CDTF">2020-06-15T10:21:00Z</dcterms:modified>
</cp:coreProperties>
</file>