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D03" w:rsidRDefault="00FB3D03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E2BBA54" wp14:editId="7E980B31">
            <wp:extent cx="1365048" cy="857250"/>
            <wp:effectExtent l="0" t="0" r="6985" b="0"/>
            <wp:docPr id="1" name="Picture 1" descr="The Hungry Caterpillar Clipart at GetDrawings |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Hungry Caterpillar Clipart at GetDrawings | Free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96" cy="86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11A" w:rsidRPr="00FB3D03" w:rsidRDefault="00FB3D03">
      <w:pPr>
        <w:rPr>
          <w:rFonts w:ascii="Comic Sans MS" w:hAnsi="Comic Sans MS"/>
          <w:sz w:val="36"/>
          <w:szCs w:val="36"/>
        </w:rPr>
      </w:pPr>
      <w:r w:rsidRPr="00FB3D03">
        <w:rPr>
          <w:rFonts w:ascii="Comic Sans MS" w:hAnsi="Comic Sans MS"/>
          <w:sz w:val="36"/>
          <w:szCs w:val="36"/>
        </w:rPr>
        <w:t xml:space="preserve">Dear Sapphire and Emerald Class </w:t>
      </w:r>
    </w:p>
    <w:p w:rsidR="00FB3D03" w:rsidRPr="00FB3D03" w:rsidRDefault="00FB3D03">
      <w:pPr>
        <w:rPr>
          <w:rFonts w:ascii="Comic Sans MS" w:hAnsi="Comic Sans MS"/>
          <w:sz w:val="36"/>
          <w:szCs w:val="36"/>
        </w:rPr>
      </w:pPr>
      <w:r w:rsidRPr="00FB3D03">
        <w:rPr>
          <w:rFonts w:ascii="Comic Sans MS" w:hAnsi="Comic Sans MS"/>
          <w:sz w:val="36"/>
          <w:szCs w:val="36"/>
        </w:rPr>
        <w:t>I hope you enjoyed ‘The Very Hungry Caterpillar’ story. I am writing to you because I need your help.  I have lots of friends that would like to turn into butterflies, just like I did. They have asked me what I ate but I can’t remember! As you are all so good at writing, I was wondering if you could write a list of all the foods I ate? I remember eating fruit which is really healthy so don’t forget to add that to the list! This would really h</w:t>
      </w:r>
      <w:r w:rsidR="003247C6">
        <w:rPr>
          <w:rFonts w:ascii="Comic Sans MS" w:hAnsi="Comic Sans MS"/>
          <w:sz w:val="36"/>
          <w:szCs w:val="36"/>
        </w:rPr>
        <w:t xml:space="preserve">elp me and my caterpillar friends and I </w:t>
      </w:r>
      <w:r w:rsidRPr="00FB3D03">
        <w:rPr>
          <w:rFonts w:ascii="Comic Sans MS" w:hAnsi="Comic Sans MS"/>
          <w:sz w:val="36"/>
          <w:szCs w:val="36"/>
        </w:rPr>
        <w:t xml:space="preserve">know it would make them really happy. </w:t>
      </w:r>
    </w:p>
    <w:p w:rsidR="00FB3D03" w:rsidRPr="00FB3D03" w:rsidRDefault="00FB3D03">
      <w:pPr>
        <w:rPr>
          <w:rFonts w:ascii="Comic Sans MS" w:hAnsi="Comic Sans MS"/>
          <w:sz w:val="36"/>
          <w:szCs w:val="36"/>
        </w:rPr>
      </w:pPr>
      <w:r w:rsidRPr="00FB3D03">
        <w:rPr>
          <w:rFonts w:ascii="Comic Sans MS" w:hAnsi="Comic Sans MS"/>
          <w:sz w:val="36"/>
          <w:szCs w:val="36"/>
        </w:rPr>
        <w:t>Thank</w:t>
      </w:r>
      <w:r w:rsidR="003247C6">
        <w:rPr>
          <w:rFonts w:ascii="Comic Sans MS" w:hAnsi="Comic Sans MS"/>
          <w:sz w:val="36"/>
          <w:szCs w:val="36"/>
        </w:rPr>
        <w:t xml:space="preserve"> </w:t>
      </w:r>
      <w:bookmarkStart w:id="0" w:name="_GoBack"/>
      <w:bookmarkEnd w:id="0"/>
      <w:r w:rsidRPr="00FB3D03">
        <w:rPr>
          <w:rFonts w:ascii="Comic Sans MS" w:hAnsi="Comic Sans MS"/>
          <w:sz w:val="36"/>
          <w:szCs w:val="36"/>
        </w:rPr>
        <w:t xml:space="preserve">you, </w:t>
      </w:r>
    </w:p>
    <w:p w:rsidR="00FB3D03" w:rsidRPr="00FB3D03" w:rsidRDefault="00FB3D03">
      <w:pPr>
        <w:rPr>
          <w:rFonts w:ascii="Comic Sans MS" w:hAnsi="Comic Sans MS"/>
          <w:sz w:val="36"/>
          <w:szCs w:val="36"/>
        </w:rPr>
      </w:pPr>
      <w:r w:rsidRPr="00FB3D03">
        <w:rPr>
          <w:rFonts w:ascii="Comic Sans MS" w:hAnsi="Comic Sans MS"/>
          <w:sz w:val="36"/>
          <w:szCs w:val="36"/>
        </w:rPr>
        <w:t xml:space="preserve">Love from your friend Butterfly </w:t>
      </w:r>
    </w:p>
    <w:p w:rsidR="00FB3D03" w:rsidRDefault="00FB3D03"/>
    <w:p w:rsidR="00FB3D03" w:rsidRDefault="006D7E8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177C07A" wp14:editId="6A1FA697">
            <wp:simplePos x="0" y="0"/>
            <wp:positionH relativeFrom="column">
              <wp:posOffset>2423796</wp:posOffset>
            </wp:positionH>
            <wp:positionV relativeFrom="paragraph">
              <wp:posOffset>249556</wp:posOffset>
            </wp:positionV>
            <wp:extent cx="2698115" cy="1791970"/>
            <wp:effectExtent l="285750" t="571500" r="273685" b="5702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094" b="2174"/>
                    <a:stretch/>
                  </pic:blipFill>
                  <pic:spPr bwMode="auto">
                    <a:xfrm rot="19793712">
                      <a:off x="0" y="0"/>
                      <a:ext cx="2698115" cy="179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3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D03"/>
    <w:rsid w:val="002858F1"/>
    <w:rsid w:val="003247C6"/>
    <w:rsid w:val="005B7F6B"/>
    <w:rsid w:val="006D7E81"/>
    <w:rsid w:val="00BC011A"/>
    <w:rsid w:val="00FB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412A1"/>
  <w15:chartTrackingRefBased/>
  <w15:docId w15:val="{404B2F9D-72BB-415C-8802-9C6A405F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9E59DC01</Template>
  <TotalTime>18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Adam Thompson</cp:lastModifiedBy>
  <cp:revision>2</cp:revision>
  <dcterms:created xsi:type="dcterms:W3CDTF">2020-05-13T11:31:00Z</dcterms:created>
  <dcterms:modified xsi:type="dcterms:W3CDTF">2020-05-15T08:11:00Z</dcterms:modified>
</cp:coreProperties>
</file>