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61" w:rsidRDefault="00700A61" w:rsidP="00A67E0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334CD9" wp14:editId="3217E9E3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5734050" cy="6554470"/>
            <wp:effectExtent l="0" t="0" r="0" b="0"/>
            <wp:wrapTight wrapText="bothSides">
              <wp:wrapPolygon edited="0">
                <wp:start x="0" y="0"/>
                <wp:lineTo x="0" y="21533"/>
                <wp:lineTo x="21528" y="21533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655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700A61" w:rsidRDefault="00700A61" w:rsidP="00A67E08"/>
    <w:p w:rsidR="00A67E08" w:rsidRDefault="00A67E08"/>
    <w:sectPr w:rsidR="00A67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08"/>
    <w:rsid w:val="000A7558"/>
    <w:rsid w:val="002858F1"/>
    <w:rsid w:val="00560484"/>
    <w:rsid w:val="005B7F6B"/>
    <w:rsid w:val="00700A61"/>
    <w:rsid w:val="007F4360"/>
    <w:rsid w:val="00880656"/>
    <w:rsid w:val="00A67E08"/>
    <w:rsid w:val="00AB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F30D3"/>
  <w15:chartTrackingRefBased/>
  <w15:docId w15:val="{8B2ACF06-5380-4CDF-BE94-979155555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06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C9D9F17B</Template>
  <TotalTime>1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Woods</dc:creator>
  <cp:keywords/>
  <dc:description/>
  <cp:lastModifiedBy>Rebecca Woods</cp:lastModifiedBy>
  <cp:revision>2</cp:revision>
  <dcterms:created xsi:type="dcterms:W3CDTF">2020-05-03T23:00:00Z</dcterms:created>
  <dcterms:modified xsi:type="dcterms:W3CDTF">2020-05-03T23:00:00Z</dcterms:modified>
</cp:coreProperties>
</file>