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920" w:rsidRDefault="00B8392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791450" cy="5912698"/>
            <wp:effectExtent l="0" t="0" r="0" b="0"/>
            <wp:wrapTight wrapText="bothSides">
              <wp:wrapPolygon edited="0">
                <wp:start x="0" y="0"/>
                <wp:lineTo x="0" y="21505"/>
                <wp:lineTo x="21547" y="21505"/>
                <wp:lineTo x="215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1450" cy="5912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920" w:rsidRDefault="00B83920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134350" cy="6239008"/>
            <wp:effectExtent l="0" t="0" r="0" b="9525"/>
            <wp:wrapTight wrapText="bothSides">
              <wp:wrapPolygon edited="0">
                <wp:start x="0" y="0"/>
                <wp:lineTo x="0" y="21567"/>
                <wp:lineTo x="21549" y="21567"/>
                <wp:lineTo x="2154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0" cy="6239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920" w:rsidRDefault="00B83920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229600" cy="6235760"/>
            <wp:effectExtent l="0" t="0" r="0" b="0"/>
            <wp:wrapTight wrapText="bothSides">
              <wp:wrapPolygon edited="0">
                <wp:start x="0" y="0"/>
                <wp:lineTo x="0" y="21512"/>
                <wp:lineTo x="21550" y="21512"/>
                <wp:lineTo x="2155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623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C2E" w:rsidRDefault="00533C2E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0</wp:posOffset>
            </wp:positionV>
            <wp:extent cx="8296275" cy="6337354"/>
            <wp:effectExtent l="0" t="0" r="0" b="6350"/>
            <wp:wrapTight wrapText="bothSides">
              <wp:wrapPolygon edited="0">
                <wp:start x="0" y="0"/>
                <wp:lineTo x="0" y="21557"/>
                <wp:lineTo x="21526" y="21557"/>
                <wp:lineTo x="2152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6275" cy="6337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C2E" w:rsidRDefault="00533C2E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6E46A54F" wp14:editId="2740A882">
            <wp:simplePos x="0" y="0"/>
            <wp:positionH relativeFrom="margin">
              <wp:posOffset>43180</wp:posOffset>
            </wp:positionH>
            <wp:positionV relativeFrom="paragraph">
              <wp:posOffset>0</wp:posOffset>
            </wp:positionV>
            <wp:extent cx="8315325" cy="6310251"/>
            <wp:effectExtent l="0" t="0" r="0" b="0"/>
            <wp:wrapTight wrapText="bothSides">
              <wp:wrapPolygon edited="0">
                <wp:start x="0" y="0"/>
                <wp:lineTo x="0" y="21520"/>
                <wp:lineTo x="21526" y="21520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5325" cy="6310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33C2E" w:rsidRDefault="00533C2E"/>
    <w:p w:rsidR="00776F6C" w:rsidRDefault="00533C2E"/>
    <w:sectPr w:rsidR="00776F6C" w:rsidSect="00B839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920"/>
    <w:rsid w:val="002858F1"/>
    <w:rsid w:val="00533C2E"/>
    <w:rsid w:val="005B7F6B"/>
    <w:rsid w:val="00B8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EFADE"/>
  <w15:chartTrackingRefBased/>
  <w15:docId w15:val="{4BF426E2-8324-427D-949E-3E5FD028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AAC7A32E</Template>
  <TotalTime>8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Woods</dc:creator>
  <cp:keywords/>
  <dc:description/>
  <cp:lastModifiedBy>Rebecca Woods</cp:lastModifiedBy>
  <cp:revision>2</cp:revision>
  <dcterms:created xsi:type="dcterms:W3CDTF">2020-04-17T13:10:00Z</dcterms:created>
  <dcterms:modified xsi:type="dcterms:W3CDTF">2020-04-17T13:20:00Z</dcterms:modified>
</cp:coreProperties>
</file>