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7DA" w:rsidRDefault="001607DA">
      <w:pPr>
        <w:jc w:val="center"/>
        <w:rPr>
          <w:b/>
          <w:u w:val="single"/>
        </w:rPr>
      </w:pPr>
      <w:r>
        <w:rPr>
          <w:b/>
          <w:u w:val="single"/>
        </w:rPr>
        <w:t xml:space="preserve">Train to Teach at </w:t>
      </w:r>
      <w:proofErr w:type="spellStart"/>
      <w:r>
        <w:rPr>
          <w:b/>
          <w:u w:val="single"/>
        </w:rPr>
        <w:t>Langshott</w:t>
      </w:r>
      <w:proofErr w:type="spellEnd"/>
      <w:r>
        <w:rPr>
          <w:b/>
          <w:u w:val="single"/>
        </w:rPr>
        <w:t xml:space="preserve"> Primary School </w:t>
      </w:r>
    </w:p>
    <w:p w:rsidR="001607DA" w:rsidRDefault="001607DA" w:rsidP="001607DA">
      <w:proofErr w:type="spellStart"/>
      <w:r>
        <w:t>Langshott</w:t>
      </w:r>
      <w:proofErr w:type="spellEnd"/>
      <w:r>
        <w:t xml:space="preserve"> Primary School is a member of the Surrey South Farnham School-Centred Initial Teacher Training Partnership (SSF SCITT). This is an OFSTED ‘Outstanding’ partnership of schools working together to provide high quality school centred teacher training. </w:t>
      </w:r>
    </w:p>
    <w:p w:rsidR="001607DA" w:rsidRDefault="001607DA" w:rsidP="001607DA">
      <w:pPr>
        <w:rPr>
          <w:u w:val="single"/>
        </w:rPr>
      </w:pPr>
      <w:r>
        <w:rPr>
          <w:u w:val="single"/>
        </w:rPr>
        <w:t>Entry Requirements</w:t>
      </w:r>
    </w:p>
    <w:p w:rsidR="001607DA" w:rsidRDefault="001607DA" w:rsidP="001607DA">
      <w:pPr>
        <w:pStyle w:val="ListParagraph"/>
        <w:numPr>
          <w:ilvl w:val="0"/>
          <w:numId w:val="1"/>
        </w:numPr>
      </w:pPr>
      <w:r>
        <w:t xml:space="preserve">Honours degree </w:t>
      </w:r>
      <w:r w:rsidR="002C0967">
        <w:t>(2.2 or above)</w:t>
      </w:r>
    </w:p>
    <w:p w:rsidR="001607DA" w:rsidRDefault="001607DA" w:rsidP="001607DA">
      <w:pPr>
        <w:pStyle w:val="ListParagraph"/>
        <w:numPr>
          <w:ilvl w:val="0"/>
          <w:numId w:val="1"/>
        </w:numPr>
      </w:pPr>
      <w:r>
        <w:t>Grade C or above in English, Maths and Science at GCSE</w:t>
      </w:r>
    </w:p>
    <w:p w:rsidR="002C0967" w:rsidRDefault="002C0967" w:rsidP="001607DA">
      <w:pPr>
        <w:pStyle w:val="ListParagraph"/>
        <w:numPr>
          <w:ilvl w:val="0"/>
          <w:numId w:val="1"/>
        </w:numPr>
      </w:pPr>
      <w:r>
        <w:t>Post 16 quali</w:t>
      </w:r>
      <w:r w:rsidR="00CB5424">
        <w:t>fications (e.g. A-levels, B-Tec</w:t>
      </w:r>
      <w:r>
        <w:t>)</w:t>
      </w:r>
    </w:p>
    <w:p w:rsidR="002C0967" w:rsidRDefault="002C0967" w:rsidP="001607DA">
      <w:pPr>
        <w:pStyle w:val="ListParagraph"/>
        <w:numPr>
          <w:ilvl w:val="0"/>
          <w:numId w:val="1"/>
        </w:numPr>
      </w:pPr>
      <w:r>
        <w:t xml:space="preserve">Professional Skills Tests for Teachers </w:t>
      </w:r>
    </w:p>
    <w:p w:rsidR="001607DA" w:rsidRDefault="001607DA" w:rsidP="001607DA">
      <w:pPr>
        <w:rPr>
          <w:u w:val="single"/>
        </w:rPr>
      </w:pPr>
      <w:r>
        <w:rPr>
          <w:u w:val="single"/>
        </w:rPr>
        <w:t xml:space="preserve">School Direct Training (Tuition Fee) </w:t>
      </w:r>
    </w:p>
    <w:p w:rsidR="001607DA" w:rsidRPr="001607DA" w:rsidRDefault="001607DA" w:rsidP="001607DA">
      <w:pPr>
        <w:pStyle w:val="ListParagraph"/>
        <w:numPr>
          <w:ilvl w:val="0"/>
          <w:numId w:val="1"/>
        </w:numPr>
        <w:rPr>
          <w:b/>
        </w:rPr>
      </w:pPr>
      <w:r>
        <w:t xml:space="preserve">Graduates with/without career experience </w:t>
      </w:r>
    </w:p>
    <w:p w:rsidR="001607DA" w:rsidRPr="002C0967" w:rsidRDefault="001607DA" w:rsidP="001607DA">
      <w:pPr>
        <w:pStyle w:val="ListParagraph"/>
        <w:numPr>
          <w:ilvl w:val="0"/>
          <w:numId w:val="1"/>
        </w:numPr>
        <w:rPr>
          <w:b/>
        </w:rPr>
      </w:pPr>
      <w:r>
        <w:t xml:space="preserve">Stay with host school for whole year except a six week block in a second school </w:t>
      </w:r>
    </w:p>
    <w:p w:rsidR="002C0967" w:rsidRPr="002C0967" w:rsidRDefault="002C0967" w:rsidP="001607DA">
      <w:pPr>
        <w:pStyle w:val="ListParagraph"/>
        <w:numPr>
          <w:ilvl w:val="0"/>
          <w:numId w:val="1"/>
        </w:numPr>
        <w:rPr>
          <w:b/>
        </w:rPr>
      </w:pPr>
      <w:r>
        <w:t xml:space="preserve">1 day per week external SSF training </w:t>
      </w:r>
    </w:p>
    <w:p w:rsidR="002C0967" w:rsidRPr="001607DA" w:rsidRDefault="002C0967" w:rsidP="001607DA">
      <w:pPr>
        <w:pStyle w:val="ListParagraph"/>
        <w:numPr>
          <w:ilvl w:val="0"/>
          <w:numId w:val="1"/>
        </w:numPr>
        <w:rPr>
          <w:b/>
        </w:rPr>
      </w:pPr>
      <w:r>
        <w:t xml:space="preserve">1 day per week school based training </w:t>
      </w:r>
      <w:r>
        <w:t>(observation, mentor meeting, planning)</w:t>
      </w:r>
    </w:p>
    <w:p w:rsidR="001607DA" w:rsidRPr="001607DA" w:rsidRDefault="001607DA" w:rsidP="001607DA">
      <w:pPr>
        <w:pStyle w:val="ListParagraph"/>
        <w:numPr>
          <w:ilvl w:val="0"/>
          <w:numId w:val="1"/>
        </w:numPr>
        <w:rPr>
          <w:b/>
        </w:rPr>
      </w:pPr>
      <w:r>
        <w:t>Pay fees to surrey LA - £8,250 (student loan company)</w:t>
      </w:r>
    </w:p>
    <w:p w:rsidR="001607DA" w:rsidRDefault="001607DA" w:rsidP="001607DA">
      <w:pPr>
        <w:rPr>
          <w:u w:val="single"/>
        </w:rPr>
      </w:pPr>
      <w:r>
        <w:rPr>
          <w:u w:val="single"/>
        </w:rPr>
        <w:t xml:space="preserve">Schools Direct Training (salaried) </w:t>
      </w:r>
    </w:p>
    <w:p w:rsidR="001607DA" w:rsidRPr="001607DA" w:rsidRDefault="001607DA" w:rsidP="001607DA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Graduates with 3years+ career experience </w:t>
      </w:r>
    </w:p>
    <w:p w:rsidR="001607DA" w:rsidRPr="001607DA" w:rsidRDefault="001607DA" w:rsidP="001607DA">
      <w:pPr>
        <w:pStyle w:val="ListParagraph"/>
        <w:numPr>
          <w:ilvl w:val="0"/>
          <w:numId w:val="1"/>
        </w:numPr>
        <w:rPr>
          <w:u w:val="single"/>
        </w:rPr>
      </w:pPr>
      <w:r>
        <w:t>Applicants supported by the school*</w:t>
      </w:r>
    </w:p>
    <w:p w:rsidR="001607DA" w:rsidRPr="001607DA" w:rsidRDefault="001607DA" w:rsidP="001607DA">
      <w:pPr>
        <w:pStyle w:val="ListParagraph"/>
        <w:numPr>
          <w:ilvl w:val="0"/>
          <w:numId w:val="1"/>
        </w:numPr>
        <w:rPr>
          <w:u w:val="single"/>
        </w:rPr>
      </w:pPr>
      <w:r>
        <w:t>Do not pay fees</w:t>
      </w:r>
    </w:p>
    <w:p w:rsidR="001607DA" w:rsidRPr="001607DA" w:rsidRDefault="001607DA" w:rsidP="001607DA">
      <w:pPr>
        <w:pStyle w:val="ListParagraph"/>
        <w:numPr>
          <w:ilvl w:val="0"/>
          <w:numId w:val="1"/>
        </w:numPr>
        <w:rPr>
          <w:u w:val="single"/>
        </w:rPr>
      </w:pPr>
      <w:r>
        <w:t>Earn a salary as an unqualified teacher (pro-rata)</w:t>
      </w:r>
    </w:p>
    <w:p w:rsidR="001607DA" w:rsidRPr="001607DA" w:rsidRDefault="001607DA" w:rsidP="001607DA">
      <w:pPr>
        <w:pStyle w:val="ListParagraph"/>
        <w:numPr>
          <w:ilvl w:val="0"/>
          <w:numId w:val="1"/>
        </w:numPr>
        <w:rPr>
          <w:u w:val="single"/>
        </w:rPr>
      </w:pPr>
      <w:r>
        <w:t>Work in class 3 days per week (terms 1 and 2)</w:t>
      </w:r>
    </w:p>
    <w:p w:rsidR="001607DA" w:rsidRPr="001607DA" w:rsidRDefault="001607DA" w:rsidP="001607DA">
      <w:pPr>
        <w:pStyle w:val="ListParagraph"/>
        <w:numPr>
          <w:ilvl w:val="0"/>
          <w:numId w:val="1"/>
        </w:numPr>
        <w:rPr>
          <w:u w:val="single"/>
        </w:rPr>
      </w:pPr>
      <w:r>
        <w:t>Half a day each week – school based training (observation, mentor meeting, planning)</w:t>
      </w:r>
    </w:p>
    <w:p w:rsidR="001607DA" w:rsidRPr="001607DA" w:rsidRDefault="001607DA" w:rsidP="001607DA">
      <w:pPr>
        <w:pStyle w:val="ListParagraph"/>
        <w:numPr>
          <w:ilvl w:val="0"/>
          <w:numId w:val="1"/>
        </w:numPr>
        <w:rPr>
          <w:u w:val="single"/>
        </w:rPr>
      </w:pPr>
      <w:r>
        <w:t>Half a day each week will be a second school in a second age range</w:t>
      </w:r>
    </w:p>
    <w:p w:rsidR="001607DA" w:rsidRPr="002C0967" w:rsidRDefault="001607DA" w:rsidP="001607DA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Day 5 will be on external SSF training </w:t>
      </w:r>
    </w:p>
    <w:p w:rsidR="002C0967" w:rsidRPr="002C0967" w:rsidRDefault="002C0967" w:rsidP="001607DA">
      <w:pPr>
        <w:pStyle w:val="ListParagraph"/>
        <w:numPr>
          <w:ilvl w:val="0"/>
          <w:numId w:val="1"/>
        </w:numPr>
        <w:rPr>
          <w:u w:val="single"/>
        </w:rPr>
      </w:pPr>
      <w:r>
        <w:t>Term 3 – teach 4 days per week</w:t>
      </w:r>
    </w:p>
    <w:p w:rsidR="002C0967" w:rsidRDefault="002C0967" w:rsidP="002C0967">
      <w:pPr>
        <w:rPr>
          <w:u w:val="single"/>
        </w:rPr>
      </w:pPr>
      <w:r>
        <w:rPr>
          <w:u w:val="single"/>
        </w:rPr>
        <w:t xml:space="preserve">Recruitment </w:t>
      </w:r>
    </w:p>
    <w:p w:rsidR="002C0967" w:rsidRDefault="002C0967" w:rsidP="002C0967">
      <w:pPr>
        <w:pStyle w:val="ListParagraph"/>
        <w:numPr>
          <w:ilvl w:val="0"/>
          <w:numId w:val="1"/>
        </w:numPr>
      </w:pPr>
      <w:r>
        <w:t>Apply through UCAS</w:t>
      </w:r>
    </w:p>
    <w:p w:rsidR="002C0967" w:rsidRDefault="002C0967" w:rsidP="002C0967">
      <w:pPr>
        <w:pStyle w:val="ListParagraph"/>
        <w:numPr>
          <w:ilvl w:val="0"/>
          <w:numId w:val="1"/>
        </w:numPr>
      </w:pPr>
      <w:r>
        <w:t xml:space="preserve">Apply to ‘Surrey South Farnham SCITT’ </w:t>
      </w:r>
    </w:p>
    <w:p w:rsidR="002C0967" w:rsidRDefault="002C0967" w:rsidP="002C0967">
      <w:pPr>
        <w:pStyle w:val="ListParagraph"/>
        <w:numPr>
          <w:ilvl w:val="0"/>
          <w:numId w:val="1"/>
        </w:numPr>
      </w:pPr>
      <w:r>
        <w:t xml:space="preserve">In order to receive reference from </w:t>
      </w:r>
      <w:proofErr w:type="spellStart"/>
      <w:r>
        <w:t>Langshott</w:t>
      </w:r>
      <w:proofErr w:type="spellEnd"/>
      <w:r>
        <w:t xml:space="preserve"> we suggest time spent volunteering in school </w:t>
      </w:r>
    </w:p>
    <w:p w:rsidR="002C0967" w:rsidRDefault="002C0967" w:rsidP="002C0967">
      <w:pPr>
        <w:pStyle w:val="ListParagraph"/>
        <w:numPr>
          <w:ilvl w:val="0"/>
          <w:numId w:val="1"/>
        </w:numPr>
      </w:pPr>
      <w:r>
        <w:t>Interviews panel (</w:t>
      </w:r>
      <w:proofErr w:type="spellStart"/>
      <w:r>
        <w:t>headteachers</w:t>
      </w:r>
      <w:proofErr w:type="spellEnd"/>
      <w:r>
        <w:t xml:space="preserve">/support tutors) </w:t>
      </w:r>
    </w:p>
    <w:p w:rsidR="002C0967" w:rsidRDefault="002C0967" w:rsidP="002C0967">
      <w:pPr>
        <w:pStyle w:val="ListParagraph"/>
        <w:numPr>
          <w:ilvl w:val="0"/>
          <w:numId w:val="1"/>
        </w:numPr>
      </w:pPr>
      <w:r>
        <w:t xml:space="preserve">Conditional offers – skills test and school agreement </w:t>
      </w:r>
    </w:p>
    <w:p w:rsidR="002C0967" w:rsidRDefault="002C0967" w:rsidP="002C0967"/>
    <w:p w:rsidR="002C0967" w:rsidRPr="002C0967" w:rsidRDefault="002C0967" w:rsidP="002C0967">
      <w:r>
        <w:t xml:space="preserve">*In order to receive a </w:t>
      </w:r>
      <w:r w:rsidR="00CB5424">
        <w:t xml:space="preserve">place on the salaried school’s direct training, </w:t>
      </w:r>
      <w:proofErr w:type="spellStart"/>
      <w:r w:rsidR="00CB5424">
        <w:t>Langshott</w:t>
      </w:r>
      <w:proofErr w:type="spellEnd"/>
      <w:r w:rsidR="00CB5424">
        <w:t xml:space="preserve"> would require a period of volunteering with the view to interview for </w:t>
      </w:r>
      <w:r w:rsidR="006E678E">
        <w:t xml:space="preserve">TA position before </w:t>
      </w:r>
      <w:r w:rsidR="00CB5424">
        <w:t>applying for a</w:t>
      </w:r>
      <w:r w:rsidR="006E678E">
        <w:t xml:space="preserve"> training </w:t>
      </w:r>
      <w:bookmarkStart w:id="0" w:name="_GoBack"/>
      <w:bookmarkEnd w:id="0"/>
      <w:r w:rsidR="00CB5424">
        <w:t xml:space="preserve">place on the SCITT course. </w:t>
      </w:r>
    </w:p>
    <w:p w:rsidR="002C0967" w:rsidRPr="002C0967" w:rsidRDefault="002C0967" w:rsidP="002C0967">
      <w:pPr>
        <w:rPr>
          <w:u w:val="single"/>
        </w:rPr>
      </w:pPr>
    </w:p>
    <w:sectPr w:rsidR="002C0967" w:rsidRPr="002C096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7DA" w:rsidRDefault="001607DA" w:rsidP="001607DA">
      <w:pPr>
        <w:spacing w:after="0" w:line="240" w:lineRule="auto"/>
      </w:pPr>
      <w:r>
        <w:separator/>
      </w:r>
    </w:p>
  </w:endnote>
  <w:endnote w:type="continuationSeparator" w:id="0">
    <w:p w:rsidR="001607DA" w:rsidRDefault="001607DA" w:rsidP="00160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7DA" w:rsidRDefault="001607DA" w:rsidP="001607DA">
      <w:pPr>
        <w:spacing w:after="0" w:line="240" w:lineRule="auto"/>
      </w:pPr>
      <w:r>
        <w:separator/>
      </w:r>
    </w:p>
  </w:footnote>
  <w:footnote w:type="continuationSeparator" w:id="0">
    <w:p w:rsidR="001607DA" w:rsidRDefault="001607DA" w:rsidP="001607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7DA" w:rsidRPr="001607DA" w:rsidRDefault="001607DA" w:rsidP="001607DA">
    <w:pPr>
      <w:pStyle w:val="Header"/>
      <w:jc w:val="center"/>
      <w:rPr>
        <w:b/>
        <w:u w:val="single"/>
      </w:rPr>
    </w:pPr>
    <w:r w:rsidRPr="008300FA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3F2B8D35" wp14:editId="04D50359">
          <wp:simplePos x="0" y="0"/>
          <wp:positionH relativeFrom="column">
            <wp:posOffset>5734050</wp:posOffset>
          </wp:positionH>
          <wp:positionV relativeFrom="paragraph">
            <wp:posOffset>-267335</wp:posOffset>
          </wp:positionV>
          <wp:extent cx="523875" cy="523875"/>
          <wp:effectExtent l="0" t="0" r="9525" b="9525"/>
          <wp:wrapNone/>
          <wp:docPr id="1" name="Picture 1" descr="rsz_langshott_v6_roundal_small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sz_langshott_v6_roundal_smallest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300FA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9184AC8" wp14:editId="23F9A091">
          <wp:simplePos x="0" y="0"/>
          <wp:positionH relativeFrom="column">
            <wp:posOffset>-533400</wp:posOffset>
          </wp:positionH>
          <wp:positionV relativeFrom="paragraph">
            <wp:posOffset>-248285</wp:posOffset>
          </wp:positionV>
          <wp:extent cx="523875" cy="523875"/>
          <wp:effectExtent l="0" t="0" r="9525" b="9525"/>
          <wp:wrapNone/>
          <wp:docPr id="2" name="Picture 2" descr="rsz_langshott_v6_roundal_small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sz_langshott_v6_roundal_smallest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proofErr w:type="spellStart"/>
    <w:r w:rsidRPr="001607DA">
      <w:rPr>
        <w:b/>
        <w:sz w:val="36"/>
        <w:u w:val="single"/>
      </w:rPr>
      <w:t>Langshott</w:t>
    </w:r>
    <w:proofErr w:type="spellEnd"/>
    <w:r w:rsidRPr="001607DA">
      <w:rPr>
        <w:b/>
        <w:sz w:val="36"/>
        <w:u w:val="single"/>
      </w:rPr>
      <w:t xml:space="preserve"> SCITT </w:t>
    </w:r>
    <w:proofErr w:type="spellStart"/>
    <w:r w:rsidRPr="001607DA">
      <w:rPr>
        <w:b/>
        <w:sz w:val="36"/>
        <w:u w:val="single"/>
      </w:rPr>
      <w:t>opportunites</w:t>
    </w:r>
    <w:proofErr w:type="spellEnd"/>
  </w:p>
  <w:p w:rsidR="001607DA" w:rsidRDefault="001607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33A5D"/>
    <w:multiLevelType w:val="hybridMultilevel"/>
    <w:tmpl w:val="F356DCC6"/>
    <w:lvl w:ilvl="0" w:tplc="29D8A9B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06F2A"/>
    <w:multiLevelType w:val="hybridMultilevel"/>
    <w:tmpl w:val="92C06E0A"/>
    <w:lvl w:ilvl="0" w:tplc="710087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23855"/>
    <w:multiLevelType w:val="hybridMultilevel"/>
    <w:tmpl w:val="B926602A"/>
    <w:lvl w:ilvl="0" w:tplc="59D0EF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1F4876"/>
    <w:multiLevelType w:val="hybridMultilevel"/>
    <w:tmpl w:val="10BA0A76"/>
    <w:lvl w:ilvl="0" w:tplc="153608B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7DA"/>
    <w:rsid w:val="001607DA"/>
    <w:rsid w:val="002C0967"/>
    <w:rsid w:val="006E678E"/>
    <w:rsid w:val="00903255"/>
    <w:rsid w:val="00CB5424"/>
    <w:rsid w:val="00FA0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3681C8-511F-449A-AA27-D1EBB1CE7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0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07DA"/>
  </w:style>
  <w:style w:type="paragraph" w:styleId="Footer">
    <w:name w:val="footer"/>
    <w:basedOn w:val="Normal"/>
    <w:link w:val="FooterChar"/>
    <w:uiPriority w:val="99"/>
    <w:unhideWhenUsed/>
    <w:rsid w:val="00160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07DA"/>
  </w:style>
  <w:style w:type="paragraph" w:styleId="ListParagraph">
    <w:name w:val="List Paragraph"/>
    <w:basedOn w:val="Normal"/>
    <w:uiPriority w:val="34"/>
    <w:qFormat/>
    <w:rsid w:val="001607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A5AAB4B9</Template>
  <TotalTime>88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Langdale</dc:creator>
  <cp:keywords/>
  <dc:description/>
  <cp:lastModifiedBy>Gemma Langdale</cp:lastModifiedBy>
  <cp:revision>1</cp:revision>
  <dcterms:created xsi:type="dcterms:W3CDTF">2016-03-10T11:48:00Z</dcterms:created>
  <dcterms:modified xsi:type="dcterms:W3CDTF">2016-03-10T13:21:00Z</dcterms:modified>
</cp:coreProperties>
</file>