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6E7" w:rsidRDefault="00C27A6B">
      <w:r>
        <w:rPr>
          <w:noProof/>
          <w:lang w:eastAsia="en-GB"/>
        </w:rPr>
        <w:drawing>
          <wp:inline distT="0" distB="0" distL="0" distR="0" wp14:anchorId="3118DDDA" wp14:editId="030A6EBA">
            <wp:extent cx="6719777" cy="4662204"/>
            <wp:effectExtent l="0" t="0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20435" cy="466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A6B" w:rsidRDefault="00C27A6B">
      <w:r>
        <w:rPr>
          <w:noProof/>
          <w:lang w:eastAsia="en-GB"/>
        </w:rPr>
        <w:drawing>
          <wp:inline distT="0" distB="0" distL="0" distR="0" wp14:anchorId="02D471F0" wp14:editId="671D39BB">
            <wp:extent cx="6747160" cy="5954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29034" cy="60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A6B" w:rsidRDefault="00C27A6B">
      <w:r>
        <w:rPr>
          <w:noProof/>
          <w:lang w:eastAsia="en-GB"/>
        </w:rPr>
        <w:drawing>
          <wp:inline distT="0" distB="0" distL="0" distR="0" wp14:anchorId="5210759B" wp14:editId="3FB7BA57">
            <wp:extent cx="6719777" cy="1109194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20435" cy="1109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A6B" w:rsidRDefault="00C27A6B"/>
    <w:p w:rsidR="00C27A6B" w:rsidRDefault="00C27A6B">
      <w:bookmarkStart w:id="0" w:name="_GoBack"/>
      <w:bookmarkEnd w:id="0"/>
    </w:p>
    <w:p w:rsidR="00C27A6B" w:rsidRDefault="00C27A6B">
      <w:r>
        <w:rPr>
          <w:noProof/>
          <w:lang w:eastAsia="en-GB"/>
        </w:rPr>
        <w:drawing>
          <wp:inline distT="0" distB="0" distL="0" distR="0" wp14:anchorId="32588905" wp14:editId="1BEEC9AD">
            <wp:extent cx="6751674" cy="817991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83688" cy="82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A6B" w:rsidRDefault="00C27A6B" w:rsidP="00C27A6B">
      <w:r>
        <w:rPr>
          <w:noProof/>
          <w:lang w:eastAsia="en-GB"/>
        </w:rPr>
        <w:drawing>
          <wp:inline distT="0" distB="0" distL="0" distR="0" wp14:anchorId="451690B1" wp14:editId="27CF64F1">
            <wp:extent cx="6719777" cy="952686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57206" cy="957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7A6B" w:rsidSect="00C27A6B">
      <w:pgSz w:w="11906" w:h="16838"/>
      <w:pgMar w:top="567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A6B"/>
    <w:rsid w:val="00B366E7"/>
    <w:rsid w:val="00C2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7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7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9D9FD511</Template>
  <TotalTime>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Bartolo</dc:creator>
  <cp:lastModifiedBy>Emma Bartolo</cp:lastModifiedBy>
  <cp:revision>1</cp:revision>
  <dcterms:created xsi:type="dcterms:W3CDTF">2017-10-25T14:53:00Z</dcterms:created>
  <dcterms:modified xsi:type="dcterms:W3CDTF">2017-10-25T15:00:00Z</dcterms:modified>
</cp:coreProperties>
</file>