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BCA" w:rsidRDefault="00F24B16">
      <w:r>
        <w:rPr>
          <w:noProof/>
          <w:lang w:eastAsia="en-GB"/>
        </w:rPr>
        <w:drawing>
          <wp:inline distT="0" distB="0" distL="0" distR="0" wp14:anchorId="49B5CCEF" wp14:editId="020726D0">
            <wp:extent cx="5362575" cy="3076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B16" w:rsidRDefault="00F24B16">
      <w:r>
        <w:rPr>
          <w:noProof/>
          <w:lang w:eastAsia="en-GB"/>
        </w:rPr>
        <w:drawing>
          <wp:inline distT="0" distB="0" distL="0" distR="0" wp14:anchorId="5CC7AE82" wp14:editId="57F7B054">
            <wp:extent cx="5731510" cy="1789260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B16" w:rsidRDefault="00F24B16">
      <w:r>
        <w:rPr>
          <w:noProof/>
          <w:lang w:eastAsia="en-GB"/>
        </w:rPr>
        <w:drawing>
          <wp:inline distT="0" distB="0" distL="0" distR="0" wp14:anchorId="7EDA0346" wp14:editId="322513FC">
            <wp:extent cx="5731510" cy="1737823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B16" w:rsidRDefault="00F24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CAD4C" wp14:editId="7700FEC5">
                <wp:simplePos x="0" y="0"/>
                <wp:positionH relativeFrom="column">
                  <wp:posOffset>4754880</wp:posOffset>
                </wp:positionH>
                <wp:positionV relativeFrom="paragraph">
                  <wp:posOffset>104140</wp:posOffset>
                </wp:positionV>
                <wp:extent cx="1178560" cy="528320"/>
                <wp:effectExtent l="0" t="0" r="2540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B16" w:rsidRPr="00F24B16" w:rsidRDefault="00F24B16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24B16">
                              <w:rPr>
                                <w:sz w:val="52"/>
                                <w:szCs w:val="52"/>
                              </w:rPr>
                              <w:t>Active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4.4pt;margin-top:8.2pt;width:92.8pt;height:4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" stroked="f">
                <v:textbox>
                  <w:txbxContent>
                    <w:p w:rsidR="00F24B16" w:rsidRPr="00F24B16" w:rsidRDefault="00F24B16">
                      <w:pPr>
                        <w:rPr>
                          <w:sz w:val="52"/>
                          <w:szCs w:val="52"/>
                        </w:rPr>
                      </w:pPr>
                      <w:r w:rsidRPr="00F24B16">
                        <w:rPr>
                          <w:sz w:val="52"/>
                          <w:szCs w:val="52"/>
                        </w:rPr>
                        <w:t>Active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C3AB450" wp14:editId="73245EDD">
            <wp:extent cx="4792337" cy="797263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1599" cy="79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B16" w:rsidRDefault="00F24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3C960" wp14:editId="0F612B04">
                <wp:simplePos x="0" y="0"/>
                <wp:positionH relativeFrom="column">
                  <wp:posOffset>4797111</wp:posOffset>
                </wp:positionH>
                <wp:positionV relativeFrom="paragraph">
                  <wp:posOffset>63561</wp:posOffset>
                </wp:positionV>
                <wp:extent cx="1178560" cy="528320"/>
                <wp:effectExtent l="0" t="0" r="2540" b="50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B16" w:rsidRPr="00F24B16" w:rsidRDefault="00F24B16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Passive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77.75pt;margin-top:5pt;width:92.8pt;height:4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" stroked="f">
                <v:textbox>
                  <w:txbxContent>
                    <w:p w:rsidR="00F24B16" w:rsidRPr="00F24B16" w:rsidRDefault="00F24B16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Passive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AC0DE3A" wp14:editId="5EF8081B">
            <wp:extent cx="4760663" cy="583893"/>
            <wp:effectExtent l="0" t="0" r="190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939" cy="58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4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B16"/>
    <w:rsid w:val="00807BCA"/>
    <w:rsid w:val="00F2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85AF285C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Bartolo</dc:creator>
  <cp:lastModifiedBy>Emma Bartolo</cp:lastModifiedBy>
  <cp:revision>1</cp:revision>
  <dcterms:created xsi:type="dcterms:W3CDTF">2017-10-10T17:59:00Z</dcterms:created>
  <dcterms:modified xsi:type="dcterms:W3CDTF">2017-10-10T18:07:00Z</dcterms:modified>
</cp:coreProperties>
</file>