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ABF" w:rsidRDefault="00A90A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D7FB0" wp14:editId="2378501E">
                <wp:simplePos x="0" y="0"/>
                <wp:positionH relativeFrom="margin">
                  <wp:posOffset>2269352</wp:posOffset>
                </wp:positionH>
                <wp:positionV relativeFrom="paragraph">
                  <wp:posOffset>-3707130</wp:posOffset>
                </wp:positionV>
                <wp:extent cx="1514475" cy="5715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2B483" id="Rectangle 3" o:spid="_x0000_s1026" style="position:absolute;margin-left:178.7pt;margin-top:-291.9pt;width:119.25pt;height:4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" fillcolor="white [3201]" strokecolor="black [3200]" strokeweight="1.5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A645D2" wp14:editId="5AD16899">
                <wp:simplePos x="0" y="0"/>
                <wp:positionH relativeFrom="margin">
                  <wp:align>center</wp:align>
                </wp:positionH>
                <wp:positionV relativeFrom="paragraph">
                  <wp:posOffset>319204</wp:posOffset>
                </wp:positionV>
                <wp:extent cx="478155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20 more than 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645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.15pt;width:376.5pt;height:1in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" strokecolor="white [3212]">
                <v:textbox>
                  <w:txbxContent>
                    <w:p w:rsidR="009918DA" w:rsidRPr="00A90ABF" w:rsidRDefault="00D90C9E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20 more than 450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A69139" wp14:editId="471DF0CD">
            <wp:simplePos x="0" y="0"/>
            <wp:positionH relativeFrom="margin">
              <wp:align>center</wp:align>
            </wp:positionH>
            <wp:positionV relativeFrom="paragraph">
              <wp:posOffset>-467</wp:posOffset>
            </wp:positionV>
            <wp:extent cx="6398082" cy="4022725"/>
            <wp:effectExtent l="0" t="0" r="3175" b="0"/>
            <wp:wrapTight wrapText="bothSides">
              <wp:wrapPolygon edited="0">
                <wp:start x="0" y="0"/>
                <wp:lineTo x="0" y="21481"/>
                <wp:lineTo x="21546" y="21481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082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57620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EE6EA8D" wp14:editId="0BC0F1E7">
                <wp:simplePos x="0" y="0"/>
                <wp:positionH relativeFrom="margin">
                  <wp:posOffset>476250</wp:posOffset>
                </wp:positionH>
                <wp:positionV relativeFrom="paragraph">
                  <wp:posOffset>479425</wp:posOffset>
                </wp:positionV>
                <wp:extent cx="4752975" cy="12763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D90C9E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89+26</w:t>
                            </w:r>
                            <w:r w:rsidR="00576204"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=</w:t>
                            </w:r>
                          </w:p>
                          <w:p w:rsidR="00576204" w:rsidRPr="00A90ABF" w:rsidRDefault="00576204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6EA8D" id="_x0000_s1027" type="#_x0000_t202" style="position:absolute;margin-left:37.5pt;margin-top:37.75pt;width:374.25pt;height:100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" strokecolor="white [3212]">
                <v:textbox>
                  <w:txbxContent>
                    <w:p w:rsidR="009918DA" w:rsidRDefault="00D90C9E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89+26</w:t>
                      </w:r>
                      <w:r w:rsidR="00576204">
                        <w:rPr>
                          <w:rFonts w:ascii="HfW cursive" w:hAnsi="HfW cursive"/>
                          <w:sz w:val="56"/>
                          <w:szCs w:val="56"/>
                        </w:rPr>
                        <w:t>=</w:t>
                      </w:r>
                    </w:p>
                    <w:p w:rsidR="00576204" w:rsidRPr="00A90ABF" w:rsidRDefault="00576204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30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0961E93" wp14:editId="5A1FC8D0">
                <wp:simplePos x="0" y="0"/>
                <wp:positionH relativeFrom="margin">
                  <wp:posOffset>2759075</wp:posOffset>
                </wp:positionH>
                <wp:positionV relativeFrom="paragraph">
                  <wp:posOffset>483870</wp:posOffset>
                </wp:positionV>
                <wp:extent cx="1514475" cy="5715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EBAF3B" id="Rectangle 5" o:spid="_x0000_s1026" style="position:absolute;margin-left:217.25pt;margin-top:38.1pt;width:119.25pt;height:45pt;z-index:251802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" fillcolor="white [3201]" strokecolor="black [3200]" strokeweight="1.5pt">
                <w10:wrap anchorx="margin"/>
              </v:rect>
            </w:pict>
          </mc:Fallback>
        </mc:AlternateContent>
      </w:r>
      <w:r w:rsidR="00A90AB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1" locked="0" layoutInCell="1" allowOverlap="1" wp14:anchorId="1067C47C" wp14:editId="77E97241">
            <wp:simplePos x="0" y="0"/>
            <wp:positionH relativeFrom="column">
              <wp:posOffset>2772310</wp:posOffset>
            </wp:positionH>
            <wp:positionV relativeFrom="paragraph">
              <wp:posOffset>486878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B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188127</wp:posOffset>
            </wp:positionV>
            <wp:extent cx="6388735" cy="4004945"/>
            <wp:effectExtent l="0" t="0" r="0" b="0"/>
            <wp:wrapTight wrapText="bothSides">
              <wp:wrapPolygon edited="0">
                <wp:start x="0" y="0"/>
                <wp:lineTo x="0" y="21473"/>
                <wp:lineTo x="21512" y="21473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400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F4D">
        <w:t xml:space="preserve"> </w:t>
      </w:r>
    </w:p>
    <w:p w:rsidR="00A90ABF" w:rsidRDefault="00C9646D">
      <w:r>
        <w:rPr>
          <w:noProof/>
          <w:lang w:eastAsia="en-GB"/>
        </w:rPr>
        <w:lastRenderedPageBreak/>
        <w:drawing>
          <wp:anchor distT="0" distB="0" distL="114300" distR="114300" simplePos="0" relativeHeight="251738112" behindDoc="1" locked="0" layoutInCell="1" allowOverlap="1" wp14:anchorId="422DDA32" wp14:editId="741879D1">
            <wp:simplePos x="0" y="0"/>
            <wp:positionH relativeFrom="margin">
              <wp:posOffset>3724461</wp:posOffset>
            </wp:positionH>
            <wp:positionV relativeFrom="paragraph">
              <wp:posOffset>335311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4" name="Picture 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8AE12C1" wp14:editId="2912672F">
            <wp:simplePos x="0" y="0"/>
            <wp:positionH relativeFrom="margin">
              <wp:align>center</wp:align>
            </wp:positionH>
            <wp:positionV relativeFrom="paragraph">
              <wp:posOffset>124</wp:posOffset>
            </wp:positionV>
            <wp:extent cx="6430645" cy="4035425"/>
            <wp:effectExtent l="0" t="0" r="8255" b="3175"/>
            <wp:wrapTight wrapText="bothSides">
              <wp:wrapPolygon edited="0">
                <wp:start x="0" y="0"/>
                <wp:lineTo x="0" y="21515"/>
                <wp:lineTo x="21564" y="21515"/>
                <wp:lineTo x="2156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064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0160" behindDoc="1" locked="0" layoutInCell="1" allowOverlap="1" wp14:anchorId="420D2D39" wp14:editId="0E8CB190">
            <wp:simplePos x="0" y="0"/>
            <wp:positionH relativeFrom="margin">
              <wp:align>center</wp:align>
            </wp:positionH>
            <wp:positionV relativeFrom="paragraph">
              <wp:posOffset>4477012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46848A39" wp14:editId="65B78D4A">
                <wp:simplePos x="0" y="0"/>
                <wp:positionH relativeFrom="margin">
                  <wp:posOffset>472440</wp:posOffset>
                </wp:positionH>
                <wp:positionV relativeFrom="paragraph">
                  <wp:posOffset>4508500</wp:posOffset>
                </wp:positionV>
                <wp:extent cx="4781550" cy="977265"/>
                <wp:effectExtent l="0" t="0" r="19050" b="1333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5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538F" w:rsidRPr="0099538F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 w:rsidR="00576204">
                              <w:rPr>
                                <w:rFonts w:ascii="HfW cursive" w:hAnsi="HfW cursive"/>
                                <w:sz w:val="56"/>
                              </w:rPr>
                              <w:t xml:space="preserve">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48A39" id="_x0000_s1028" type="#_x0000_t202" style="position:absolute;margin-left:37.2pt;margin-top:355pt;width:376.5pt;height:76.9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" strokecolor="white [3212]">
                <v:textbox>
                  <w:txbxContent>
                    <w:p w:rsidR="009918DA" w:rsidRPr="00A90ABF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5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538F" w:rsidRPr="0099538F">
                        <w:rPr>
                          <w:rFonts w:cstheme="minorHAnsi"/>
                          <w:sz w:val="56"/>
                        </w:rPr>
                        <w:t>x</w:t>
                      </w:r>
                      <w:r w:rsidR="00576204">
                        <w:rPr>
                          <w:rFonts w:ascii="HfW cursive" w:hAnsi="HfW cursive"/>
                          <w:sz w:val="56"/>
                        </w:rPr>
                        <w:t xml:space="preserve"> 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17165D62" wp14:editId="500924E2">
                <wp:simplePos x="0" y="0"/>
                <wp:positionH relativeFrom="margin">
                  <wp:align>center</wp:align>
                </wp:positionH>
                <wp:positionV relativeFrom="paragraph">
                  <wp:posOffset>299128</wp:posOffset>
                </wp:positionV>
                <wp:extent cx="4781550" cy="91440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99538F" w:rsidRDefault="00D90C9E" w:rsidP="00540CFF">
                            <w:pPr>
                              <w:rPr>
                                <w:rFonts w:asciiTheme="majorHAnsi" w:hAnsiTheme="majorHAnsi" w:cstheme="majorHAnsi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82</w:t>
                            </w:r>
                            <w:r w:rsidR="00576204">
                              <w:rPr>
                                <w:rFonts w:ascii="HfW cursive" w:hAnsi="HfW cursive"/>
                                <w:sz w:val="56"/>
                              </w:rPr>
                              <w:t>,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84 </w:t>
                            </w:r>
                            <w:r w:rsidR="0099538F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,</w:t>
                            </w:r>
                            <w:proofErr w:type="gramEnd"/>
                            <w:r w:rsidR="0099538F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___,___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5D62" id="_x0000_s1029" type="#_x0000_t202" style="position:absolute;margin-left:0;margin-top:23.55pt;width:376.5pt;height:1in;z-index:-2516244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" strokecolor="window">
                <v:textbox>
                  <w:txbxContent>
                    <w:p w:rsidR="009918DA" w:rsidRPr="0099538F" w:rsidRDefault="00D90C9E" w:rsidP="00540CFF">
                      <w:pPr>
                        <w:rPr>
                          <w:rFonts w:asciiTheme="majorHAnsi" w:hAnsiTheme="majorHAnsi" w:cstheme="majorHAnsi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82</w:t>
                      </w:r>
                      <w:r w:rsidR="00576204">
                        <w:rPr>
                          <w:rFonts w:ascii="HfW cursive" w:hAnsi="HfW cursive"/>
                          <w:sz w:val="56"/>
                        </w:rPr>
                        <w:t>,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 xml:space="preserve">84 </w:t>
                      </w:r>
                      <w:r w:rsidR="0099538F">
                        <w:rPr>
                          <w:rFonts w:asciiTheme="majorHAnsi" w:hAnsiTheme="majorHAnsi" w:cstheme="majorHAnsi"/>
                          <w:sz w:val="56"/>
                        </w:rPr>
                        <w:t>,</w:t>
                      </w:r>
                      <w:proofErr w:type="gramEnd"/>
                      <w:r w:rsidR="0099538F">
                        <w:rPr>
                          <w:rFonts w:asciiTheme="majorHAnsi" w:hAnsiTheme="majorHAnsi" w:cstheme="majorHAnsi"/>
                          <w:sz w:val="56"/>
                        </w:rPr>
                        <w:t>___,___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9D8D95B" wp14:editId="5F173712">
            <wp:simplePos x="0" y="0"/>
            <wp:positionH relativeFrom="margin">
              <wp:posOffset>-356235</wp:posOffset>
            </wp:positionH>
            <wp:positionV relativeFrom="paragraph">
              <wp:posOffset>4240530</wp:posOffset>
            </wp:positionV>
            <wp:extent cx="6397625" cy="4035425"/>
            <wp:effectExtent l="0" t="0" r="3175" b="3175"/>
            <wp:wrapTight wrapText="bothSides">
              <wp:wrapPolygon edited="0">
                <wp:start x="0" y="0"/>
                <wp:lineTo x="0" y="21515"/>
                <wp:lineTo x="21546" y="21515"/>
                <wp:lineTo x="2154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62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Pr="00A90ABF" w:rsidRDefault="00A90ABF"/>
    <w:p w:rsidR="00A90ABF" w:rsidRDefault="00013C7C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42208" behindDoc="1" locked="0" layoutInCell="1" allowOverlap="1" wp14:anchorId="6701C98C" wp14:editId="4A9DF0A1">
            <wp:simplePos x="0" y="0"/>
            <wp:positionH relativeFrom="column">
              <wp:posOffset>3691255</wp:posOffset>
            </wp:positionH>
            <wp:positionV relativeFrom="paragraph">
              <wp:posOffset>904240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32439738" wp14:editId="660D10F0">
                <wp:simplePos x="0" y="0"/>
                <wp:positionH relativeFrom="margin">
                  <wp:align>center</wp:align>
                </wp:positionH>
                <wp:positionV relativeFrom="paragraph">
                  <wp:posOffset>396240</wp:posOffset>
                </wp:positionV>
                <wp:extent cx="4781550" cy="914400"/>
                <wp:effectExtent l="0" t="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Ten less than </w:t>
                            </w:r>
                            <w:r w:rsidR="00D90C9E">
                              <w:rPr>
                                <w:rFonts w:ascii="HfW cursive" w:hAnsi="HfW cursive"/>
                                <w:sz w:val="56"/>
                              </w:rPr>
                              <w:t>199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39738" id="_x0000_s1030" type="#_x0000_t202" style="position:absolute;margin-left:0;margin-top:31.2pt;width:376.5pt;height:1in;z-index:-2516203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Ten less than </w:t>
                      </w:r>
                      <w:r w:rsidR="00D90C9E">
                        <w:rPr>
                          <w:rFonts w:ascii="HfW cursive" w:hAnsi="HfW cursive"/>
                          <w:sz w:val="56"/>
                        </w:rPr>
                        <w:t>199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3108663" wp14:editId="0C007662">
            <wp:simplePos x="0" y="0"/>
            <wp:positionH relativeFrom="column">
              <wp:posOffset>-378460</wp:posOffset>
            </wp:positionH>
            <wp:positionV relativeFrom="paragraph">
              <wp:posOffset>173355</wp:posOffset>
            </wp:positionV>
            <wp:extent cx="6416040" cy="4035425"/>
            <wp:effectExtent l="0" t="0" r="3810" b="3175"/>
            <wp:wrapTight wrapText="bothSides">
              <wp:wrapPolygon edited="0">
                <wp:start x="0" y="0"/>
                <wp:lineTo x="0" y="21515"/>
                <wp:lineTo x="21549" y="21515"/>
                <wp:lineTo x="2154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1" locked="0" layoutInCell="1" allowOverlap="1" wp14:anchorId="31B96788" wp14:editId="30C59E74">
                <wp:simplePos x="0" y="0"/>
                <wp:positionH relativeFrom="margin">
                  <wp:posOffset>552450</wp:posOffset>
                </wp:positionH>
                <wp:positionV relativeFrom="paragraph">
                  <wp:posOffset>4562475</wp:posOffset>
                </wp:positionV>
                <wp:extent cx="4552950" cy="1181100"/>
                <wp:effectExtent l="0" t="0" r="19050" b="1905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How many </w:t>
                            </w:r>
                            <w:r w:rsidR="00D90C9E">
                              <w:rPr>
                                <w:rFonts w:ascii="HfW cursive" w:hAnsi="HfW cursive"/>
                                <w:sz w:val="56"/>
                              </w:rPr>
                              <w:t>hundreds in 839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6788" id="_x0000_s1031" type="#_x0000_t202" style="position:absolute;margin-left:43.5pt;margin-top:359.25pt;width:358.5pt;height:93pt;z-index:-251511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" strokecolor="white [3212]">
                <v:textbox>
                  <w:txbxContent>
                    <w:p w:rsidR="009918DA" w:rsidRPr="00A90ABF" w:rsidRDefault="00576204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How many </w:t>
                      </w:r>
                      <w:r w:rsidR="00D90C9E">
                        <w:rPr>
                          <w:rFonts w:ascii="HfW cursive" w:hAnsi="HfW cursive"/>
                          <w:sz w:val="56"/>
                        </w:rPr>
                        <w:t>hundreds in 839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4256" behindDoc="1" locked="0" layoutInCell="1" allowOverlap="1" wp14:anchorId="5D663DA3" wp14:editId="36577BF8">
            <wp:simplePos x="0" y="0"/>
            <wp:positionH relativeFrom="column">
              <wp:posOffset>2500630</wp:posOffset>
            </wp:positionH>
            <wp:positionV relativeFrom="paragraph">
              <wp:posOffset>4599305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31E686DD" wp14:editId="73D0A932">
            <wp:simplePos x="0" y="0"/>
            <wp:positionH relativeFrom="margin">
              <wp:align>center</wp:align>
            </wp:positionH>
            <wp:positionV relativeFrom="paragraph">
              <wp:posOffset>4291965</wp:posOffset>
            </wp:positionV>
            <wp:extent cx="6416040" cy="4036060"/>
            <wp:effectExtent l="0" t="0" r="3810" b="2540"/>
            <wp:wrapTight wrapText="bothSides">
              <wp:wrapPolygon edited="0">
                <wp:start x="0" y="0"/>
                <wp:lineTo x="0" y="21512"/>
                <wp:lineTo x="21549" y="21512"/>
                <wp:lineTo x="215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0F14DED" wp14:editId="744768D7">
                <wp:simplePos x="0" y="0"/>
                <wp:positionH relativeFrom="margin">
                  <wp:align>center</wp:align>
                </wp:positionH>
                <wp:positionV relativeFrom="paragraph">
                  <wp:posOffset>4554264</wp:posOffset>
                </wp:positionV>
                <wp:extent cx="4781550" cy="91440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14DED" id="_x0000_s1032" type="#_x0000_t202" style="position:absolute;margin-left:0;margin-top:358.6pt;width:376.5pt;height:1in;z-index:251698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kJ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90ABF" w:rsidRDefault="00C456F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3E266201" wp14:editId="618AA6CA">
                <wp:simplePos x="0" y="0"/>
                <wp:positionH relativeFrom="margin">
                  <wp:posOffset>381635</wp:posOffset>
                </wp:positionH>
                <wp:positionV relativeFrom="paragraph">
                  <wp:posOffset>246380</wp:posOffset>
                </wp:positionV>
                <wp:extent cx="4781550" cy="914400"/>
                <wp:effectExtent l="0" t="0" r="19050" b="1905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Make £1.29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66201" id="_x0000_s1033" type="#_x0000_t202" style="position:absolute;margin-left:30.05pt;margin-top:19.4pt;width:376.5pt;height:1in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" strokecolor="white [3212]">
                <v:textbox>
                  <w:txbxContent>
                    <w:p w:rsidR="009918DA" w:rsidRPr="00A90ABF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Make £1.29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30F7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5351031" wp14:editId="4FBAEC0F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494780" cy="4109720"/>
            <wp:effectExtent l="0" t="0" r="1270" b="5080"/>
            <wp:wrapTight wrapText="bothSides">
              <wp:wrapPolygon edited="0">
                <wp:start x="0" y="0"/>
                <wp:lineTo x="0" y="21527"/>
                <wp:lineTo x="21541" y="21527"/>
                <wp:lineTo x="2154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478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8352" behindDoc="1" locked="0" layoutInCell="1" allowOverlap="1" wp14:anchorId="50FEE77F" wp14:editId="5E03CA21">
            <wp:simplePos x="0" y="0"/>
            <wp:positionH relativeFrom="column">
              <wp:posOffset>2286548</wp:posOffset>
            </wp:positionH>
            <wp:positionV relativeFrom="paragraph">
              <wp:posOffset>4634493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511DA4C7" wp14:editId="794744C6">
                <wp:simplePos x="0" y="0"/>
                <wp:positionH relativeFrom="margin">
                  <wp:align>center</wp:align>
                </wp:positionH>
                <wp:positionV relativeFrom="paragraph">
                  <wp:posOffset>4697555</wp:posOffset>
                </wp:positionV>
                <wp:extent cx="4781550" cy="914400"/>
                <wp:effectExtent l="0" t="0" r="19050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28</w:t>
                            </w:r>
                            <w:r w:rsidR="00576204">
                              <w:rPr>
                                <w:rFonts w:ascii="HfW cursive" w:hAnsi="HfW cursive"/>
                                <w:sz w:val="56"/>
                              </w:rPr>
                              <w:t xml:space="preserve"> ÷ 4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A4C7" id="_x0000_s1034" type="#_x0000_t202" style="position:absolute;margin-left:0;margin-top:369.9pt;width:376.5pt;height:1in;z-index:-2516142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/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" strokecolor="white [3212]">
                <v:textbox>
                  <w:txbxContent>
                    <w:p w:rsidR="009918DA" w:rsidRPr="00A90ABF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28</w:t>
                      </w:r>
                      <w:r w:rsidR="00576204">
                        <w:rPr>
                          <w:rFonts w:ascii="HfW cursive" w:hAnsi="HfW cursive"/>
                          <w:sz w:val="56"/>
                        </w:rPr>
                        <w:t xml:space="preserve"> ÷ 4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961AB7F" wp14:editId="22FCFDAE">
            <wp:simplePos x="0" y="0"/>
            <wp:positionH relativeFrom="column">
              <wp:posOffset>-378460</wp:posOffset>
            </wp:positionH>
            <wp:positionV relativeFrom="paragraph">
              <wp:posOffset>4398010</wp:posOffset>
            </wp:positionV>
            <wp:extent cx="652081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8" y="21500"/>
                <wp:lineTo x="215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081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C9646D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0400" behindDoc="1" locked="0" layoutInCell="1" allowOverlap="1" wp14:anchorId="1DD31288" wp14:editId="457AA5DA">
            <wp:simplePos x="0" y="0"/>
            <wp:positionH relativeFrom="column">
              <wp:posOffset>4315460</wp:posOffset>
            </wp:positionH>
            <wp:positionV relativeFrom="paragraph">
              <wp:posOffset>311785</wp:posOffset>
            </wp:positionV>
            <wp:extent cx="111125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106" y="21246"/>
                <wp:lineTo x="21106" y="0"/>
                <wp:lineTo x="0" y="0"/>
              </wp:wrapPolygon>
            </wp:wrapTight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BB34A56" wp14:editId="78377A70">
                <wp:simplePos x="0" y="0"/>
                <wp:positionH relativeFrom="margin">
                  <wp:posOffset>409575</wp:posOffset>
                </wp:positionH>
                <wp:positionV relativeFrom="paragraph">
                  <wp:posOffset>4743450</wp:posOffset>
                </wp:positionV>
                <wp:extent cx="5036185" cy="1085850"/>
                <wp:effectExtent l="0" t="0" r="12065" b="1905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18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  +</w:t>
                            </w:r>
                            <w:proofErr w:type="gramEnd"/>
                            <w:r>
                              <w:rPr>
                                <w:sz w:val="56"/>
                              </w:rPr>
                              <w:t xml:space="preserve">____ 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D90C9E">
                              <w:rPr>
                                <w:rFonts w:ascii="HfW cursive" w:hAnsi="HfW cursive"/>
                                <w:sz w:val="56"/>
                              </w:rPr>
                              <w:t>triple 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34A56" id="_x0000_s1035" type="#_x0000_t202" style="position:absolute;margin-left:32.25pt;margin-top:373.5pt;width:396.55pt;height:85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6  +</w:t>
                      </w:r>
                      <w:proofErr w:type="gramEnd"/>
                      <w:r>
                        <w:rPr>
                          <w:sz w:val="56"/>
                        </w:rPr>
                        <w:t xml:space="preserve">____ 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D90C9E">
                        <w:rPr>
                          <w:rFonts w:ascii="HfW cursive" w:hAnsi="HfW cursive"/>
                          <w:sz w:val="56"/>
                        </w:rPr>
                        <w:t>triple 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2448" behindDoc="1" locked="0" layoutInCell="1" allowOverlap="1" wp14:anchorId="0361198C" wp14:editId="3F1DB0E7">
            <wp:simplePos x="0" y="0"/>
            <wp:positionH relativeFrom="column">
              <wp:posOffset>565150</wp:posOffset>
            </wp:positionH>
            <wp:positionV relativeFrom="paragraph">
              <wp:posOffset>4744720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0F7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70DBB7A" wp14:editId="74DE222A">
            <wp:simplePos x="0" y="0"/>
            <wp:positionH relativeFrom="column">
              <wp:posOffset>-390525</wp:posOffset>
            </wp:positionH>
            <wp:positionV relativeFrom="paragraph">
              <wp:posOffset>4477385</wp:posOffset>
            </wp:positionV>
            <wp:extent cx="655574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29" y="21500"/>
                <wp:lineTo x="2152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7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5C2C0C25" wp14:editId="20DADCB5">
                <wp:simplePos x="0" y="0"/>
                <wp:positionH relativeFrom="margin">
                  <wp:posOffset>410341</wp:posOffset>
                </wp:positionH>
                <wp:positionV relativeFrom="paragraph">
                  <wp:posOffset>252248</wp:posOffset>
                </wp:positionV>
                <wp:extent cx="4781550" cy="91440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782+139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C0C25" id="_x0000_s1036" type="#_x0000_t202" style="position:absolute;margin-left:32.3pt;margin-top:19.85pt;width:376.5pt;height:1in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" strokecolor="white [3212]">
                <v:textbox>
                  <w:txbxContent>
                    <w:p w:rsidR="009918DA" w:rsidRPr="00A90ABF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782+139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0</wp:posOffset>
            </wp:positionV>
            <wp:extent cx="6510655" cy="4116705"/>
            <wp:effectExtent l="0" t="0" r="4445" b="0"/>
            <wp:wrapTight wrapText="bothSides">
              <wp:wrapPolygon edited="0">
                <wp:start x="0" y="0"/>
                <wp:lineTo x="0" y="21490"/>
                <wp:lineTo x="21552" y="21490"/>
                <wp:lineTo x="2155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9918DA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6544" behindDoc="1" locked="0" layoutInCell="1" allowOverlap="1" wp14:anchorId="5ECA04FE" wp14:editId="072E6828">
            <wp:simplePos x="0" y="0"/>
            <wp:positionH relativeFrom="column">
              <wp:posOffset>2485586</wp:posOffset>
            </wp:positionH>
            <wp:positionV relativeFrom="paragraph">
              <wp:posOffset>4750337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43EB7D2" wp14:editId="251EF537">
                <wp:simplePos x="0" y="0"/>
                <wp:positionH relativeFrom="column">
                  <wp:posOffset>393895</wp:posOffset>
                </wp:positionH>
                <wp:positionV relativeFrom="paragraph">
                  <wp:posOffset>5317588</wp:posOffset>
                </wp:positionV>
                <wp:extent cx="422031" cy="0"/>
                <wp:effectExtent l="0" t="0" r="35560" b="1905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664736" id="Straight Connector 244" o:spid="_x0000_s1026" style="position:absolute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418.7pt" to="64.25pt,4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1" behindDoc="1" locked="0" layoutInCell="1" allowOverlap="1" wp14:anchorId="2FB2179F" wp14:editId="5E410407">
                <wp:simplePos x="0" y="0"/>
                <wp:positionH relativeFrom="margin">
                  <wp:posOffset>393700</wp:posOffset>
                </wp:positionH>
                <wp:positionV relativeFrom="paragraph">
                  <wp:posOffset>4782820</wp:posOffset>
                </wp:positionV>
                <wp:extent cx="4860290" cy="1336040"/>
                <wp:effectExtent l="0" t="0" r="16510" b="1651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33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 of 40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179F" id="_x0000_s1037" type="#_x0000_t202" style="position:absolute;margin-left:31pt;margin-top:376.6pt;width:382.7pt;height:105.2pt;z-index:-25160908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" strokecolor="white [3212]">
                <v:textbox>
                  <w:txbxContent>
                    <w:p w:rsidR="009918DA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3 of 40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689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4496" behindDoc="1" locked="0" layoutInCell="1" allowOverlap="1" wp14:anchorId="7F447581" wp14:editId="005CC476">
            <wp:simplePos x="0" y="0"/>
            <wp:positionH relativeFrom="column">
              <wp:posOffset>3849419</wp:posOffset>
            </wp:positionH>
            <wp:positionV relativeFrom="paragraph">
              <wp:posOffset>363953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47EC9BD5" wp14:editId="5B23206E">
                <wp:simplePos x="0" y="0"/>
                <wp:positionH relativeFrom="margin">
                  <wp:posOffset>425450</wp:posOffset>
                </wp:positionH>
                <wp:positionV relativeFrom="paragraph">
                  <wp:posOffset>362585</wp:posOffset>
                </wp:positionV>
                <wp:extent cx="4828540" cy="914400"/>
                <wp:effectExtent l="0" t="0" r="10160" b="1905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85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89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013C7C" w:rsidRPr="00013C7C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x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576204">
                              <w:rPr>
                                <w:rFonts w:ascii="HfW cursive" w:hAnsi="HfW cursive"/>
                                <w:sz w:val="56"/>
                              </w:rPr>
                              <w:t>1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C9BD5" id="_x0000_s1038" type="#_x0000_t202" style="position:absolute;margin-left:33.5pt;margin-top:28.55pt;width:380.2pt;height:1in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" strokecolor="white [3212]">
                <v:textbox>
                  <w:txbxContent>
                    <w:p w:rsidR="009918DA" w:rsidRPr="00A90ABF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89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013C7C" w:rsidRPr="00013C7C">
                        <w:rPr>
                          <w:rFonts w:asciiTheme="majorHAnsi" w:hAnsiTheme="majorHAnsi" w:cstheme="majorHAnsi"/>
                          <w:sz w:val="56"/>
                        </w:rPr>
                        <w:t>x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576204">
                        <w:rPr>
                          <w:rFonts w:ascii="HfW cursive" w:hAnsi="HfW cursive"/>
                          <w:sz w:val="56"/>
                        </w:rPr>
                        <w:t>1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DA004EF" wp14:editId="2EEA3106">
            <wp:simplePos x="0" y="0"/>
            <wp:positionH relativeFrom="column">
              <wp:posOffset>-473075</wp:posOffset>
            </wp:positionH>
            <wp:positionV relativeFrom="paragraph">
              <wp:posOffset>4508500</wp:posOffset>
            </wp:positionV>
            <wp:extent cx="6668770" cy="4211955"/>
            <wp:effectExtent l="0" t="0" r="0" b="0"/>
            <wp:wrapTight wrapText="bothSides">
              <wp:wrapPolygon edited="0">
                <wp:start x="0" y="0"/>
                <wp:lineTo x="0" y="21493"/>
                <wp:lineTo x="21534" y="21493"/>
                <wp:lineTo x="2153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77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96771BE" wp14:editId="40837990">
            <wp:simplePos x="0" y="0"/>
            <wp:positionH relativeFrom="margin">
              <wp:align>center</wp:align>
            </wp:positionH>
            <wp:positionV relativeFrom="paragraph">
              <wp:posOffset>110293</wp:posOffset>
            </wp:positionV>
            <wp:extent cx="6605270" cy="4149090"/>
            <wp:effectExtent l="0" t="0" r="5080" b="3810"/>
            <wp:wrapTight wrapText="bothSides">
              <wp:wrapPolygon edited="0">
                <wp:start x="0" y="0"/>
                <wp:lineTo x="0" y="21521"/>
                <wp:lineTo x="21554" y="21521"/>
                <wp:lineTo x="2155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27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34368" behindDoc="1" locked="0" layoutInCell="1" allowOverlap="1" wp14:anchorId="0F7BBB20" wp14:editId="18C6760C">
                <wp:simplePos x="0" y="0"/>
                <wp:positionH relativeFrom="margin">
                  <wp:posOffset>752475</wp:posOffset>
                </wp:positionH>
                <wp:positionV relativeFrom="paragraph">
                  <wp:posOffset>590550</wp:posOffset>
                </wp:positionV>
                <wp:extent cx="1238250" cy="787400"/>
                <wp:effectExtent l="0" t="0" r="19050" b="1270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E010AD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O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f</w:t>
                            </w:r>
                            <w:r w:rsidR="00D90C9E">
                              <w:rPr>
                                <w:rFonts w:ascii="HfW cursive" w:hAnsi="HfW cursive"/>
                                <w:sz w:val="56"/>
                              </w:rPr>
                              <w:t xml:space="preserve"> 33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divided by 2=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BBB20" id="_x0000_s1039" type="#_x0000_t202" style="position:absolute;margin-left:59.25pt;margin-top:46.5pt;width:97.5pt;height:62pt;z-index:-251482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" strokecolor="window">
                <v:textbox>
                  <w:txbxContent>
                    <w:p w:rsidR="009918DA" w:rsidRPr="00A90ABF" w:rsidRDefault="00610F90" w:rsidP="00E010AD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O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f</w:t>
                      </w:r>
                      <w:r w:rsidR="00D90C9E">
                        <w:rPr>
                          <w:rFonts w:ascii="HfW cursive" w:hAnsi="HfW cursive"/>
                          <w:sz w:val="56"/>
                        </w:rPr>
                        <w:t xml:space="preserve"> 33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divided by 2=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38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3046A7B" wp14:editId="1B75CD86">
                <wp:simplePos x="0" y="0"/>
                <wp:positionH relativeFrom="column">
                  <wp:posOffset>211015</wp:posOffset>
                </wp:positionH>
                <wp:positionV relativeFrom="paragraph">
                  <wp:posOffset>1097182</wp:posOffset>
                </wp:positionV>
                <wp:extent cx="478302" cy="0"/>
                <wp:effectExtent l="0" t="0" r="36195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83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A994F" id="Straight Connector 41" o:spid="_x0000_s1026" style="position:absolute;flip:y;z-index:251848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.6pt,86.4pt" to="54.25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9918DA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15A432F" wp14:editId="4ED009B6">
            <wp:simplePos x="0" y="0"/>
            <wp:positionH relativeFrom="margin">
              <wp:align>center</wp:align>
            </wp:positionH>
            <wp:positionV relativeFrom="paragraph">
              <wp:posOffset>198511</wp:posOffset>
            </wp:positionV>
            <wp:extent cx="6634480" cy="4165600"/>
            <wp:effectExtent l="0" t="0" r="0" b="6350"/>
            <wp:wrapTight wrapText="bothSides">
              <wp:wrapPolygon edited="0">
                <wp:start x="0" y="0"/>
                <wp:lineTo x="0" y="21534"/>
                <wp:lineTo x="21521" y="21534"/>
                <wp:lineTo x="2152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48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1" locked="0" layoutInCell="1" allowOverlap="1" wp14:anchorId="3D6D0904" wp14:editId="1AFFBD3D">
                <wp:simplePos x="0" y="0"/>
                <wp:positionH relativeFrom="margin">
                  <wp:posOffset>281305</wp:posOffset>
                </wp:positionH>
                <wp:positionV relativeFrom="paragraph">
                  <wp:posOffset>576580</wp:posOffset>
                </wp:positionV>
                <wp:extent cx="1282065" cy="1294130"/>
                <wp:effectExtent l="0" t="0" r="13335" b="2032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065" cy="129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E2385F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D90C9E">
                              <w:rPr>
                                <w:rFonts w:ascii="HfW cursive" w:hAnsi="HfW cursive"/>
                                <w:sz w:val="56"/>
                              </w:rPr>
                              <w:t>1</w:t>
                            </w:r>
                          </w:p>
                          <w:p w:rsidR="009918DA" w:rsidRPr="00A90ABF" w:rsidRDefault="009918DA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0904" id="_x0000_s1040" type="#_x0000_t202" style="position:absolute;margin-left:22.15pt;margin-top:45.4pt;width:100.95pt;height:101.9pt;z-index:-251505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" strokecolor="white [3212]">
                <v:textbox>
                  <w:txbxContent>
                    <w:p w:rsidR="009918DA" w:rsidRDefault="00E2385F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D90C9E">
                        <w:rPr>
                          <w:rFonts w:ascii="HfW cursive" w:hAnsi="HfW cursive"/>
                          <w:sz w:val="56"/>
                        </w:rPr>
                        <w:t>1</w:t>
                      </w:r>
                    </w:p>
                    <w:p w:rsidR="009918DA" w:rsidRPr="00A90ABF" w:rsidRDefault="009918DA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36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2864" behindDoc="1" locked="0" layoutInCell="1" allowOverlap="1" wp14:anchorId="600B9E61" wp14:editId="38C7EB8C">
            <wp:simplePos x="0" y="0"/>
            <wp:positionH relativeFrom="margin">
              <wp:align>center</wp:align>
            </wp:positionH>
            <wp:positionV relativeFrom="paragraph">
              <wp:posOffset>4686300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3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1" locked="0" layoutInCell="1" allowOverlap="1" wp14:anchorId="2A0D8E23" wp14:editId="651291EE">
                <wp:simplePos x="0" y="0"/>
                <wp:positionH relativeFrom="margin">
                  <wp:posOffset>339725</wp:posOffset>
                </wp:positionH>
                <wp:positionV relativeFrom="paragraph">
                  <wp:posOffset>4718050</wp:posOffset>
                </wp:positionV>
                <wp:extent cx="4939030" cy="914400"/>
                <wp:effectExtent l="0" t="0" r="13970" b="1905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11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 w:rsidRPr="005E5361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D8E23" id="_x0000_s1041" type="#_x0000_t202" style="position:absolute;margin-left:26.75pt;margin-top:371.5pt;width:388.9pt;height:1in;z-index:-251507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" strokecolor="white [3212]">
                <v:textbox>
                  <w:txbxContent>
                    <w:p w:rsidR="009918DA" w:rsidRPr="00A90ABF" w:rsidRDefault="00D90C9E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11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 w:rsidRPr="005E5361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0640" behindDoc="1" locked="0" layoutInCell="1" allowOverlap="1" wp14:anchorId="147540AA" wp14:editId="713E6E21">
            <wp:simplePos x="0" y="0"/>
            <wp:positionH relativeFrom="column">
              <wp:posOffset>2254885</wp:posOffset>
            </wp:positionH>
            <wp:positionV relativeFrom="paragraph">
              <wp:posOffset>4713343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1" locked="0" layoutInCell="1" allowOverlap="1" wp14:anchorId="0313E6EC" wp14:editId="2D8E93D3">
                <wp:simplePos x="0" y="0"/>
                <wp:positionH relativeFrom="margin">
                  <wp:posOffset>346710</wp:posOffset>
                </wp:positionH>
                <wp:positionV relativeFrom="paragraph">
                  <wp:posOffset>4745355</wp:posOffset>
                </wp:positionV>
                <wp:extent cx="4939030" cy="914400"/>
                <wp:effectExtent l="0" t="0" r="13970" b="1905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77 - 12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3E6EC" id="_x0000_s1042" type="#_x0000_t202" style="position:absolute;margin-left:27.3pt;margin-top:373.65pt;width:388.9pt;height:1in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77 - 12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5" behindDoc="1" locked="0" layoutInCell="1" allowOverlap="1" wp14:anchorId="51C9BFF3" wp14:editId="43D5A3E5">
                <wp:simplePos x="0" y="0"/>
                <wp:positionH relativeFrom="margin">
                  <wp:align>center</wp:align>
                </wp:positionH>
                <wp:positionV relativeFrom="paragraph">
                  <wp:posOffset>457025</wp:posOffset>
                </wp:positionV>
                <wp:extent cx="4860290" cy="914400"/>
                <wp:effectExtent l="0" t="0" r="16510" b="1905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 ÷ 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BFF3" id="_x0000_s1043" type="#_x0000_t202" style="position:absolute;margin-left:0;margin-top:36pt;width:382.7pt;height:1in;z-index:-251659265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9Gm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 ÷ 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4492625</wp:posOffset>
            </wp:positionV>
            <wp:extent cx="6623685" cy="4170045"/>
            <wp:effectExtent l="0" t="0" r="5715" b="1905"/>
            <wp:wrapTight wrapText="bothSides">
              <wp:wrapPolygon edited="0">
                <wp:start x="0" y="0"/>
                <wp:lineTo x="0" y="21511"/>
                <wp:lineTo x="21557" y="21511"/>
                <wp:lineTo x="2155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56161B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64736" behindDoc="1" locked="0" layoutInCell="1" allowOverlap="1" wp14:anchorId="1CF1931C" wp14:editId="7AA54B98">
            <wp:simplePos x="0" y="0"/>
            <wp:positionH relativeFrom="column">
              <wp:posOffset>2845093</wp:posOffset>
            </wp:positionH>
            <wp:positionV relativeFrom="paragraph">
              <wp:posOffset>4683027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2688" behindDoc="1" locked="0" layoutInCell="1" allowOverlap="1" wp14:anchorId="1CF1931C" wp14:editId="7AA54B98">
            <wp:simplePos x="0" y="0"/>
            <wp:positionH relativeFrom="column">
              <wp:posOffset>2443699</wp:posOffset>
            </wp:positionH>
            <wp:positionV relativeFrom="paragraph">
              <wp:posOffset>346491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4713342</wp:posOffset>
                </wp:positionV>
                <wp:extent cx="4860290" cy="914400"/>
                <wp:effectExtent l="0" t="0" r="16510" b="1905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72+16+39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4" type="#_x0000_t202" style="position:absolute;margin-left:0;margin-top:371.15pt;width:382.7pt;height:1in;z-index:-2515978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" strokecolor="white [3212]">
                <v:textbox>
                  <w:txbxContent>
                    <w:p w:rsidR="009918DA" w:rsidRPr="00A90ABF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72+16+39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7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378088</wp:posOffset>
                </wp:positionV>
                <wp:extent cx="4860290" cy="914400"/>
                <wp:effectExtent l="0" t="0" r="1651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16 ÷ 4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5" type="#_x0000_t202" style="position:absolute;margin-left:0;margin-top:29.75pt;width:382.7pt;height:1in;z-index:-25160499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" strokecolor="white [3212]">
                <v:textbox>
                  <w:txbxContent>
                    <w:p w:rsidR="009918DA" w:rsidRPr="00A90ABF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16 ÷ 4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4492625</wp:posOffset>
            </wp:positionV>
            <wp:extent cx="6506210" cy="4098925"/>
            <wp:effectExtent l="0" t="0" r="8890" b="0"/>
            <wp:wrapTight wrapText="bothSides">
              <wp:wrapPolygon edited="0">
                <wp:start x="0" y="0"/>
                <wp:lineTo x="0" y="21483"/>
                <wp:lineTo x="21566" y="21483"/>
                <wp:lineTo x="2156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621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-426085</wp:posOffset>
            </wp:positionH>
            <wp:positionV relativeFrom="paragraph">
              <wp:posOffset>141605</wp:posOffset>
            </wp:positionV>
            <wp:extent cx="654113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4" y="21500"/>
                <wp:lineTo x="2151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13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D90C9E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66784" behindDoc="0" locked="0" layoutInCell="1" allowOverlap="1" wp14:anchorId="2F3A8D30" wp14:editId="744730F1">
            <wp:simplePos x="0" y="0"/>
            <wp:positionH relativeFrom="column">
              <wp:posOffset>1095375</wp:posOffset>
            </wp:positionH>
            <wp:positionV relativeFrom="paragraph">
              <wp:posOffset>1085850</wp:posOffset>
            </wp:positionV>
            <wp:extent cx="280035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453" y="21246"/>
                <wp:lineTo x="21453" y="0"/>
                <wp:lineTo x="0" y="0"/>
              </wp:wrapPolygon>
            </wp:wrapTight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7" behindDoc="0" locked="0" layoutInCell="1" allowOverlap="1" wp14:anchorId="62ABC336" wp14:editId="726CD8CA">
                <wp:simplePos x="0" y="0"/>
                <wp:positionH relativeFrom="margin">
                  <wp:posOffset>342900</wp:posOffset>
                </wp:positionH>
                <wp:positionV relativeFrom="paragraph">
                  <wp:posOffset>427990</wp:posOffset>
                </wp:positionV>
                <wp:extent cx="4939030" cy="1209675"/>
                <wp:effectExtent l="0" t="0" r="13970" b="28575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Half past 2 is the same as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BC336" id="_x0000_s1046" type="#_x0000_t202" style="position:absolute;margin-left:27pt;margin-top:33.7pt;width:388.9pt;height:95.25pt;z-index:25171660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" strokecolor="white [3212]">
                <v:textbox>
                  <w:txbxContent>
                    <w:p w:rsidR="009918DA" w:rsidRPr="00A90ABF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Half past 2 is the same as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0F9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4C5A5FB" wp14:editId="3D7D7DE7">
                <wp:simplePos x="0" y="0"/>
                <wp:positionH relativeFrom="margin">
                  <wp:posOffset>304692</wp:posOffset>
                </wp:positionH>
                <wp:positionV relativeFrom="paragraph">
                  <wp:posOffset>4706543</wp:posOffset>
                </wp:positionV>
                <wp:extent cx="4860290" cy="914400"/>
                <wp:effectExtent l="0" t="0" r="16510" b="1905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123-21 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5A5FB" id="_x0000_s1047" type="#_x0000_t202" style="position:absolute;margin-left:24pt;margin-top:370.6pt;width:382.7pt;height:1in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" strokecolor="white [3212]">
                <v:textbox>
                  <w:txbxContent>
                    <w:p w:rsidR="009918DA" w:rsidRPr="00A90ABF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123-21 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0F90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8832" behindDoc="1" locked="0" layoutInCell="1" allowOverlap="1" wp14:anchorId="1253DA17" wp14:editId="35E26FA9">
            <wp:simplePos x="0" y="0"/>
            <wp:positionH relativeFrom="column">
              <wp:posOffset>3544384</wp:posOffset>
            </wp:positionH>
            <wp:positionV relativeFrom="paragraph">
              <wp:posOffset>4708246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3F52D34" wp14:editId="7FD418ED">
            <wp:simplePos x="0" y="0"/>
            <wp:positionH relativeFrom="column">
              <wp:posOffset>-504825</wp:posOffset>
            </wp:positionH>
            <wp:positionV relativeFrom="paragraph">
              <wp:posOffset>4508500</wp:posOffset>
            </wp:positionV>
            <wp:extent cx="6526530" cy="4127500"/>
            <wp:effectExtent l="0" t="0" r="7620" b="6350"/>
            <wp:wrapTight wrapText="bothSides">
              <wp:wrapPolygon edited="0">
                <wp:start x="0" y="0"/>
                <wp:lineTo x="0" y="21534"/>
                <wp:lineTo x="21562" y="21534"/>
                <wp:lineTo x="2156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6CD31AA" wp14:editId="08F6FA16">
            <wp:simplePos x="0" y="0"/>
            <wp:positionH relativeFrom="column">
              <wp:posOffset>-504825</wp:posOffset>
            </wp:positionH>
            <wp:positionV relativeFrom="paragraph">
              <wp:posOffset>157480</wp:posOffset>
            </wp:positionV>
            <wp:extent cx="6578600" cy="4130040"/>
            <wp:effectExtent l="0" t="0" r="0" b="3810"/>
            <wp:wrapTight wrapText="bothSides">
              <wp:wrapPolygon edited="0">
                <wp:start x="0" y="0"/>
                <wp:lineTo x="0" y="21520"/>
                <wp:lineTo x="21517" y="21520"/>
                <wp:lineTo x="2151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538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5998528" wp14:editId="1D9645B2">
                <wp:simplePos x="0" y="0"/>
                <wp:positionH relativeFrom="column">
                  <wp:posOffset>400050</wp:posOffset>
                </wp:positionH>
                <wp:positionV relativeFrom="paragraph">
                  <wp:posOffset>4686300</wp:posOffset>
                </wp:positionV>
                <wp:extent cx="4619625" cy="1162050"/>
                <wp:effectExtent l="0" t="0" r="28575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62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D90C9E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 xml:space="preserve">Draw a shape with 4 vertices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98528" id="Text Box 38" o:spid="_x0000_s1048" type="#_x0000_t202" style="position:absolute;margin-left:31.5pt;margin-top:369pt;width:363.75pt;height:91.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" fillcolor="white [3201]" strokecolor="white [3212]" strokeweight=".5pt">
                <v:textbox>
                  <w:txbxContent>
                    <w:p w:rsidR="009918DA" w:rsidRPr="009918DA" w:rsidRDefault="00D90C9E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 xml:space="preserve">Draw a shape with 4 vertices </w:t>
                      </w:r>
                    </w:p>
                  </w:txbxContent>
                </v:textbox>
              </v:shape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13AF8A1" wp14:editId="1E60E5BF">
                <wp:simplePos x="0" y="0"/>
                <wp:positionH relativeFrom="margin">
                  <wp:posOffset>150495</wp:posOffset>
                </wp:positionH>
                <wp:positionV relativeFrom="paragraph">
                  <wp:posOffset>4686935</wp:posOffset>
                </wp:positionV>
                <wp:extent cx="4922520" cy="1008380"/>
                <wp:effectExtent l="0" t="0" r="11430" b="2032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2520" cy="100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56161B" w:rsidRDefault="009918DA" w:rsidP="0056161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fW cursive" w:hAnsi="HfW cursive" w:cs="HfW 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AF8A1" id="_x0000_s1049" type="#_x0000_t202" style="position:absolute;margin-left:11.85pt;margin-top:369.05pt;width:387.6pt;height:79.4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" strokecolor="white [3212]">
                <v:textbox>
                  <w:txbxContent>
                    <w:p w:rsidR="009918DA" w:rsidRPr="0056161B" w:rsidRDefault="009918DA" w:rsidP="0056161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fW cursive" w:hAnsi="HfW cursive" w:cs="HfW 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3B7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6960" behindDoc="0" locked="0" layoutInCell="1" allowOverlap="1" wp14:anchorId="065A9F24" wp14:editId="5D97D7E2">
            <wp:simplePos x="0" y="0"/>
            <wp:positionH relativeFrom="column">
              <wp:posOffset>343535</wp:posOffset>
            </wp:positionH>
            <wp:positionV relativeFrom="paragraph">
              <wp:posOffset>277495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541CE99" wp14:editId="689F80B9">
                <wp:simplePos x="0" y="0"/>
                <wp:positionH relativeFrom="column">
                  <wp:posOffset>368935</wp:posOffset>
                </wp:positionH>
                <wp:positionV relativeFrom="paragraph">
                  <wp:posOffset>4947920</wp:posOffset>
                </wp:positionV>
                <wp:extent cx="6530340" cy="4114800"/>
                <wp:effectExtent l="0" t="0" r="0" b="0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6D1922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1CE99" id="Text Box 235" o:spid="_x0000_s1050" type="#_x0000_t202" style="position:absolute;margin-left:29.05pt;margin-top:389.6pt;width:514.2pt;height:324pt;z-index:251778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6D1922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70880" behindDoc="1" locked="0" layoutInCell="1" allowOverlap="1" wp14:anchorId="4A1A1B70" wp14:editId="669B768B">
            <wp:simplePos x="0" y="0"/>
            <wp:positionH relativeFrom="column">
              <wp:posOffset>331601</wp:posOffset>
            </wp:positionH>
            <wp:positionV relativeFrom="paragraph">
              <wp:posOffset>283472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51FB10C" wp14:editId="5BD8118B">
                <wp:simplePos x="0" y="0"/>
                <wp:positionH relativeFrom="margin">
                  <wp:posOffset>347367</wp:posOffset>
                </wp:positionH>
                <wp:positionV relativeFrom="paragraph">
                  <wp:posOffset>283473</wp:posOffset>
                </wp:positionV>
                <wp:extent cx="4860290" cy="914400"/>
                <wp:effectExtent l="0" t="0" r="16510" b="1905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          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= </w:t>
                            </w:r>
                            <w:r w:rsidR="00D90C9E">
                              <w:rPr>
                                <w:rFonts w:ascii="HfW cursive" w:hAnsi="HfW cursive"/>
                                <w:sz w:val="56"/>
                              </w:rPr>
                              <w:t>double 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FB10C" id="_x0000_s1051" type="#_x0000_t202" style="position:absolute;margin-left:27.35pt;margin-top:22.3pt;width:382.7pt;height:1in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y9c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          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= </w:t>
                      </w:r>
                      <w:r w:rsidR="00D90C9E">
                        <w:rPr>
                          <w:rFonts w:ascii="HfW cursive" w:hAnsi="HfW cursive"/>
                          <w:sz w:val="56"/>
                        </w:rPr>
                        <w:t>double 72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44536854" wp14:editId="4ED636C8">
            <wp:simplePos x="0" y="0"/>
            <wp:positionH relativeFrom="column">
              <wp:posOffset>-504825</wp:posOffset>
            </wp:positionH>
            <wp:positionV relativeFrom="paragraph">
              <wp:posOffset>4429760</wp:posOffset>
            </wp:positionV>
            <wp:extent cx="6530340" cy="4114800"/>
            <wp:effectExtent l="0" t="0" r="3810" b="0"/>
            <wp:wrapTight wrapText="bothSides">
              <wp:wrapPolygon edited="0">
                <wp:start x="0" y="0"/>
                <wp:lineTo x="0" y="21500"/>
                <wp:lineTo x="21550" y="21500"/>
                <wp:lineTo x="2155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3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2DE8635C" wp14:editId="47388FEC">
            <wp:simplePos x="0" y="0"/>
            <wp:positionH relativeFrom="column">
              <wp:posOffset>-473075</wp:posOffset>
            </wp:positionH>
            <wp:positionV relativeFrom="paragraph">
              <wp:posOffset>46990</wp:posOffset>
            </wp:positionV>
            <wp:extent cx="6510655" cy="4080510"/>
            <wp:effectExtent l="0" t="0" r="4445" b="0"/>
            <wp:wrapTight wrapText="bothSides">
              <wp:wrapPolygon edited="0">
                <wp:start x="0" y="0"/>
                <wp:lineTo x="0" y="21479"/>
                <wp:lineTo x="21552" y="21479"/>
                <wp:lineTo x="21552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538F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25152" behindDoc="0" locked="0" layoutInCell="1" allowOverlap="1" wp14:anchorId="1F9ABFDC" wp14:editId="0EBF1C90">
            <wp:simplePos x="0" y="0"/>
            <wp:positionH relativeFrom="column">
              <wp:posOffset>3450853</wp:posOffset>
            </wp:positionH>
            <wp:positionV relativeFrom="paragraph">
              <wp:posOffset>321899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41BF6D42" wp14:editId="67CF5397">
                <wp:simplePos x="0" y="0"/>
                <wp:positionH relativeFrom="margin">
                  <wp:align>center</wp:align>
                </wp:positionH>
                <wp:positionV relativeFrom="paragraph">
                  <wp:posOffset>307139</wp:posOffset>
                </wp:positionV>
                <wp:extent cx="4860290" cy="914400"/>
                <wp:effectExtent l="0" t="0" r="16510" b="1905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 less than 745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F6D42" id="_x0000_s1052" type="#_x0000_t202" style="position:absolute;margin-left:0;margin-top:24.2pt;width:382.7pt;height:1in;z-index:2518231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" strokecolor="white [3212]">
                <v:textbox>
                  <w:txbxContent>
                    <w:p w:rsidR="009918DA" w:rsidRPr="00A90ABF" w:rsidRDefault="00D90C9E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 less than 745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0898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8288" behindDoc="1" locked="0" layoutInCell="1" allowOverlap="1" wp14:anchorId="17C6C729" wp14:editId="3FD33AAC">
            <wp:simplePos x="0" y="0"/>
            <wp:positionH relativeFrom="margin">
              <wp:align>center</wp:align>
            </wp:positionH>
            <wp:positionV relativeFrom="paragraph">
              <wp:posOffset>4568190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13700946" wp14:editId="4C2089D6">
                <wp:simplePos x="0" y="0"/>
                <wp:positionH relativeFrom="margin">
                  <wp:posOffset>260985</wp:posOffset>
                </wp:positionH>
                <wp:positionV relativeFrom="paragraph">
                  <wp:posOffset>302260</wp:posOffset>
                </wp:positionV>
                <wp:extent cx="4860290" cy="914400"/>
                <wp:effectExtent l="0" t="0" r="16510" b="1905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00946" id="_x0000_s1053" type="#_x0000_t202" style="position:absolute;margin-left:20.55pt;margin-top:23.8pt;width:382.7pt;height:1in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" strokecolor="white [3212]">
                <v:textbox>
                  <w:txbxContent>
                    <w:p w:rsidR="009918DA" w:rsidRPr="00A90ABF" w:rsidRDefault="009918DA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22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6240" behindDoc="1" locked="0" layoutInCell="1" allowOverlap="1" wp14:anchorId="3A469B6A" wp14:editId="41C4F41F">
            <wp:simplePos x="0" y="0"/>
            <wp:positionH relativeFrom="column">
              <wp:posOffset>2381250</wp:posOffset>
            </wp:positionH>
            <wp:positionV relativeFrom="paragraph">
              <wp:posOffset>314325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BD60F18" wp14:editId="1E0DF0A6">
                <wp:simplePos x="0" y="0"/>
                <wp:positionH relativeFrom="column">
                  <wp:posOffset>372745</wp:posOffset>
                </wp:positionH>
                <wp:positionV relativeFrom="paragraph">
                  <wp:posOffset>561975</wp:posOffset>
                </wp:positionV>
                <wp:extent cx="441434" cy="0"/>
                <wp:effectExtent l="0" t="0" r="34925" b="19050"/>
                <wp:wrapNone/>
                <wp:docPr id="237" name="Straight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0929C" id="Straight Connector 237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35pt,44.25pt" to="64.1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7D5DD7C" wp14:editId="029E94F9">
                <wp:simplePos x="0" y="0"/>
                <wp:positionH relativeFrom="column">
                  <wp:posOffset>438150</wp:posOffset>
                </wp:positionH>
                <wp:positionV relativeFrom="paragraph">
                  <wp:posOffset>542925</wp:posOffset>
                </wp:positionV>
                <wp:extent cx="6530340" cy="4114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745221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5DD7C" id="Text Box 16" o:spid="_x0000_s1054" type="#_x0000_t202" style="position:absolute;margin-left:34.5pt;margin-top:42.75pt;width:514.2pt;height:324pt;z-index:251780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745221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353834D" wp14:editId="65E1097F">
                <wp:simplePos x="0" y="0"/>
                <wp:positionH relativeFrom="margin">
                  <wp:posOffset>268101</wp:posOffset>
                </wp:positionH>
                <wp:positionV relativeFrom="paragraph">
                  <wp:posOffset>4603269</wp:posOffset>
                </wp:positionV>
                <wp:extent cx="4860290" cy="914400"/>
                <wp:effectExtent l="0" t="0" r="1651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9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538F" w:rsidRPr="0099538F">
                              <w:rPr>
                                <w:rFonts w:asciiTheme="majorHAnsi" w:hAnsiTheme="majorHAnsi"/>
                                <w:sz w:val="56"/>
                              </w:rPr>
                              <w:t>x</w:t>
                            </w:r>
                            <w:r w:rsidR="00D90C9E">
                              <w:rPr>
                                <w:rFonts w:ascii="HfW cursive" w:hAnsi="HfW cursive"/>
                                <w:sz w:val="56"/>
                              </w:rPr>
                              <w:t xml:space="preserve"> 6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3834D" id="_x0000_s1055" type="#_x0000_t202" style="position:absolute;margin-left:21.1pt;margin-top:362.45pt;width:382.7pt;height:1in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9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538F" w:rsidRPr="0099538F">
                        <w:rPr>
                          <w:rFonts w:asciiTheme="majorHAnsi" w:hAnsiTheme="majorHAnsi"/>
                          <w:sz w:val="56"/>
                        </w:rPr>
                        <w:t>x</w:t>
                      </w:r>
                      <w:r w:rsidR="00D90C9E">
                        <w:rPr>
                          <w:rFonts w:ascii="HfW cursive" w:hAnsi="HfW cursive"/>
                          <w:sz w:val="56"/>
                        </w:rPr>
                        <w:t xml:space="preserve"> 6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053635F7" wp14:editId="0BC0FCA1">
            <wp:simplePos x="0" y="0"/>
            <wp:positionH relativeFrom="column">
              <wp:posOffset>-536575</wp:posOffset>
            </wp:positionH>
            <wp:positionV relativeFrom="paragraph">
              <wp:posOffset>4351020</wp:posOffset>
            </wp:positionV>
            <wp:extent cx="6463665" cy="4087495"/>
            <wp:effectExtent l="0" t="0" r="0" b="8255"/>
            <wp:wrapTight wrapText="bothSides">
              <wp:wrapPolygon edited="0">
                <wp:start x="0" y="0"/>
                <wp:lineTo x="0" y="21543"/>
                <wp:lineTo x="21517" y="21543"/>
                <wp:lineTo x="2151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5A8734D" wp14:editId="2A5BF70A">
            <wp:simplePos x="0" y="0"/>
            <wp:positionH relativeFrom="column">
              <wp:posOffset>-504825</wp:posOffset>
            </wp:positionH>
            <wp:positionV relativeFrom="paragraph">
              <wp:posOffset>46990</wp:posOffset>
            </wp:positionV>
            <wp:extent cx="6463665" cy="4081145"/>
            <wp:effectExtent l="0" t="0" r="0" b="0"/>
            <wp:wrapTight wrapText="bothSides">
              <wp:wrapPolygon edited="0">
                <wp:start x="0" y="0"/>
                <wp:lineTo x="0" y="21476"/>
                <wp:lineTo x="21517" y="21476"/>
                <wp:lineTo x="2151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D90C9E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57CBEF47" wp14:editId="45A76889">
                <wp:simplePos x="0" y="0"/>
                <wp:positionH relativeFrom="margin">
                  <wp:posOffset>304800</wp:posOffset>
                </wp:positionH>
                <wp:positionV relativeFrom="paragraph">
                  <wp:posOffset>170815</wp:posOffset>
                </wp:positionV>
                <wp:extent cx="4860290" cy="1076325"/>
                <wp:effectExtent l="0" t="0" r="16510" b="28575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01763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34 add 62 then subtract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BEF47" id="_x0000_s1056" type="#_x0000_t202" style="position:absolute;margin-left:24pt;margin-top:13.45pt;width:382.7pt;height:84.75pt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" strokecolor="white [3212]">
                <v:textbox>
                  <w:txbxContent>
                    <w:p w:rsidR="009918DA" w:rsidRPr="00A90ABF" w:rsidRDefault="00D90C9E" w:rsidP="0001763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34 add 62 then subtract 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918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5E54F13" wp14:editId="09175FFA">
                <wp:simplePos x="0" y="0"/>
                <wp:positionH relativeFrom="column">
                  <wp:posOffset>1476374</wp:posOffset>
                </wp:positionH>
                <wp:positionV relativeFrom="paragraph">
                  <wp:posOffset>4838700</wp:posOffset>
                </wp:positionV>
                <wp:extent cx="809625" cy="520505"/>
                <wp:effectExtent l="0" t="0" r="28575" b="13335"/>
                <wp:wrapNone/>
                <wp:docPr id="254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52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D90C9E">
                            <w:pP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E54F13" id="Text Box 254" o:spid="_x0000_s1057" type="#_x0000_t202" style="position:absolute;margin-left:116.25pt;margin-top:381pt;width:63.75pt;height:41pt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" fillcolor="white [3201]" strokecolor="white [3212]" strokeweight=".5pt">
                <v:textbox>
                  <w:txbxContent>
                    <w:p w:rsidR="009918DA" w:rsidRPr="009918DA" w:rsidRDefault="00D90C9E">
                      <w:pPr>
                        <w:rPr>
                          <w:rFonts w:ascii="HfW cursive" w:hAnsi="HfW cursive"/>
                          <w:sz w:val="52"/>
                          <w:szCs w:val="52"/>
                        </w:rPr>
                      </w:pPr>
                      <w:r>
                        <w:rPr>
                          <w:rFonts w:ascii="HfW cursive" w:hAnsi="HfW cursive"/>
                          <w:sz w:val="52"/>
                          <w:szCs w:val="52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="009918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0C9A5A7" wp14:editId="32E4DB79">
                <wp:simplePos x="0" y="0"/>
                <wp:positionH relativeFrom="column">
                  <wp:posOffset>1392165</wp:posOffset>
                </wp:positionH>
                <wp:positionV relativeFrom="paragraph">
                  <wp:posOffset>4810760</wp:posOffset>
                </wp:positionV>
                <wp:extent cx="520505" cy="506437"/>
                <wp:effectExtent l="0" t="0" r="13335" b="27305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05" cy="5064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9414B" id="Rectangle 246" o:spid="_x0000_s1026" style="position:absolute;margin-left:109.6pt;margin-top:378.8pt;width:41pt;height:39.9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" fillcolor="white [3212]" strokecolor="white [3212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0C488B4" wp14:editId="5EBD0967">
                <wp:simplePos x="0" y="0"/>
                <wp:positionH relativeFrom="column">
                  <wp:posOffset>2352675</wp:posOffset>
                </wp:positionH>
                <wp:positionV relativeFrom="paragraph">
                  <wp:posOffset>4724400</wp:posOffset>
                </wp:positionV>
                <wp:extent cx="1657350" cy="609600"/>
                <wp:effectExtent l="0" t="0" r="1905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15139" id="Rectangle 34" o:spid="_x0000_s1026" style="position:absolute;margin-left:185.25pt;margin-top:372pt;width:130.5pt;height:48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" filled="f" strokecolor="black [3213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51E8E1C" wp14:editId="503E8BE8">
                <wp:simplePos x="0" y="0"/>
                <wp:positionH relativeFrom="column">
                  <wp:posOffset>409575</wp:posOffset>
                </wp:positionH>
                <wp:positionV relativeFrom="paragraph">
                  <wp:posOffset>5295900</wp:posOffset>
                </wp:positionV>
                <wp:extent cx="314325" cy="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B30F5F" id="Straight Connector 33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417pt" to="57pt,4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0A8A24EB" wp14:editId="70B6F27B">
                <wp:simplePos x="0" y="0"/>
                <wp:positionH relativeFrom="margin">
                  <wp:posOffset>304800</wp:posOffset>
                </wp:positionH>
                <wp:positionV relativeFrom="paragraph">
                  <wp:posOffset>4676775</wp:posOffset>
                </wp:positionV>
                <wp:extent cx="4860290" cy="1905000"/>
                <wp:effectExtent l="0" t="0" r="16510" b="19050"/>
                <wp:wrapSquare wrapText="bothSides"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C456F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 wp14:anchorId="64C5100F" wp14:editId="770601DD">
                                  <wp:extent cx="4417256" cy="2343150"/>
                                  <wp:effectExtent l="0" t="0" r="2540" b="0"/>
                                  <wp:docPr id="250" name="Picture 2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29422" cy="23496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 wp14:anchorId="3C826323" wp14:editId="71220643">
                                  <wp:extent cx="4267200" cy="2343150"/>
                                  <wp:effectExtent l="0" t="0" r="0" b="0"/>
                                  <wp:docPr id="252" name="Picture 2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0" cy="2343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 xml:space="preserve">____, </w:t>
                            </w:r>
                            <w:r w:rsidRPr="005E5361">
                              <w:rPr>
                                <w:rFonts w:ascii="HfW cursive" w:hAnsi="HfW cursive"/>
                                <w:sz w:val="56"/>
                              </w:rPr>
                              <w:t xml:space="preserve">30, </w:t>
                            </w:r>
                            <w:proofErr w:type="gramStart"/>
                            <w:r w:rsidRPr="005E5361">
                              <w:rPr>
                                <w:rFonts w:ascii="HfW cursive" w:hAnsi="HfW cursive"/>
                                <w:sz w:val="56"/>
                              </w:rPr>
                              <w:t>35</w:t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>,_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>_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A24EB" id="_x0000_s1058" type="#_x0000_t202" style="position:absolute;margin-left:24pt;margin-top:368.25pt;width:382.7pt;height:150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" strokecolor="white [3212]">
                <v:textbox>
                  <w:txbxContent>
                    <w:p w:rsidR="009918DA" w:rsidRPr="00A90ABF" w:rsidRDefault="009918DA" w:rsidP="00C456F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 wp14:anchorId="64C5100F" wp14:editId="770601DD">
                            <wp:extent cx="4417256" cy="2343150"/>
                            <wp:effectExtent l="0" t="0" r="2540" b="0"/>
                            <wp:docPr id="250" name="Picture 2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29422" cy="23496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 wp14:anchorId="3C826323" wp14:editId="71220643">
                            <wp:extent cx="4267200" cy="2343150"/>
                            <wp:effectExtent l="0" t="0" r="0" b="0"/>
                            <wp:docPr id="252" name="Picture 2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0" cy="2343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 xml:space="preserve">____, </w:t>
                      </w:r>
                      <w:r w:rsidRPr="005E5361">
                        <w:rPr>
                          <w:rFonts w:ascii="HfW cursive" w:hAnsi="HfW cursive"/>
                          <w:sz w:val="56"/>
                        </w:rPr>
                        <w:t xml:space="preserve">30, </w:t>
                      </w:r>
                      <w:proofErr w:type="gramStart"/>
                      <w:r w:rsidRPr="005E5361">
                        <w:rPr>
                          <w:rFonts w:ascii="HfW cursive" w:hAnsi="HfW cursive"/>
                          <w:sz w:val="56"/>
                        </w:rPr>
                        <w:t>35</w:t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>,_</w:t>
                      </w:r>
                      <w:proofErr w:type="gramEnd"/>
                      <w:r>
                        <w:rPr>
                          <w:rFonts w:asciiTheme="majorHAnsi" w:hAnsiTheme="majorHAnsi"/>
                          <w:sz w:val="56"/>
                        </w:rPr>
                        <w:t>_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37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358151D8" wp14:editId="3D2D9A5E">
                <wp:simplePos x="0" y="0"/>
                <wp:positionH relativeFrom="margin">
                  <wp:posOffset>1132840</wp:posOffset>
                </wp:positionH>
                <wp:positionV relativeFrom="paragraph">
                  <wp:posOffset>357505</wp:posOffset>
                </wp:positionV>
                <wp:extent cx="874395" cy="914400"/>
                <wp:effectExtent l="0" t="0" r="20955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837C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13BD" id="_x0000_s1059" type="#_x0000_t202" style="position:absolute;margin-left:89.2pt;margin-top:28.15pt;width:68.85pt;height:1in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" strokecolor="white [3212]">
                <v:textbox>
                  <w:txbxContent>
                    <w:p w:rsidR="009918DA" w:rsidRPr="00A90ABF" w:rsidRDefault="009918DA" w:rsidP="00E837C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59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987EC41" wp14:editId="0E7F46DE">
                <wp:simplePos x="0" y="0"/>
                <wp:positionH relativeFrom="column">
                  <wp:posOffset>318052</wp:posOffset>
                </wp:positionH>
                <wp:positionV relativeFrom="paragraph">
                  <wp:posOffset>-3854036</wp:posOffset>
                </wp:positionV>
                <wp:extent cx="377687" cy="1868557"/>
                <wp:effectExtent l="0" t="0" r="381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7" cy="186855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8DA" w:rsidRPr="00175967" w:rsidRDefault="009918DA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060" type="#_x0000_t202" style="position:absolute;margin-left:25.05pt;margin-top:-303.45pt;width:29.75pt;height:147.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" fillcolor="white [3212]" stroked="f" strokeweight=".5pt">
                <v:textbox>
                  <w:txbxContent>
                    <w:p w:rsidR="009918DA" w:rsidRPr="00175967" w:rsidRDefault="009918DA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5967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43CE708A" wp14:editId="61C03952">
            <wp:simplePos x="0" y="0"/>
            <wp:positionH relativeFrom="column">
              <wp:posOffset>-473075</wp:posOffset>
            </wp:positionH>
            <wp:positionV relativeFrom="paragraph">
              <wp:posOffset>-60960</wp:posOffset>
            </wp:positionV>
            <wp:extent cx="6400800" cy="4032885"/>
            <wp:effectExtent l="0" t="0" r="0" b="5715"/>
            <wp:wrapTight wrapText="bothSides">
              <wp:wrapPolygon edited="0">
                <wp:start x="0" y="0"/>
                <wp:lineTo x="0" y="21529"/>
                <wp:lineTo x="21536" y="21529"/>
                <wp:lineTo x="2153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663DACE" wp14:editId="5FCDC668">
                <wp:simplePos x="0" y="0"/>
                <wp:positionH relativeFrom="column">
                  <wp:posOffset>419100</wp:posOffset>
                </wp:positionH>
                <wp:positionV relativeFrom="paragraph">
                  <wp:posOffset>638175</wp:posOffset>
                </wp:positionV>
                <wp:extent cx="441434" cy="0"/>
                <wp:effectExtent l="0" t="0" r="34925" b="19050"/>
                <wp:wrapNone/>
                <wp:docPr id="242" name="Straight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49DAD" id="Straight Connector 242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pt,50.25pt" to="67.7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74417F1C" wp14:editId="0FB654A1">
            <wp:simplePos x="0" y="0"/>
            <wp:positionH relativeFrom="column">
              <wp:posOffset>-473075</wp:posOffset>
            </wp:positionH>
            <wp:positionV relativeFrom="paragraph">
              <wp:posOffset>4461510</wp:posOffset>
            </wp:positionV>
            <wp:extent cx="6391275" cy="4020185"/>
            <wp:effectExtent l="0" t="0" r="9525" b="0"/>
            <wp:wrapTight wrapText="bothSides">
              <wp:wrapPolygon edited="0">
                <wp:start x="0" y="0"/>
                <wp:lineTo x="0" y="21494"/>
                <wp:lineTo x="21568" y="21494"/>
                <wp:lineTo x="2156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F16BEB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00576" behindDoc="0" locked="0" layoutInCell="1" allowOverlap="1" wp14:anchorId="5D18B57C" wp14:editId="17F73728">
            <wp:simplePos x="0" y="0"/>
            <wp:positionH relativeFrom="column">
              <wp:posOffset>2438400</wp:posOffset>
            </wp:positionH>
            <wp:positionV relativeFrom="paragraph">
              <wp:posOffset>441960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32B434C" wp14:editId="7DC1781F">
                <wp:simplePos x="0" y="0"/>
                <wp:positionH relativeFrom="margin">
                  <wp:posOffset>362585</wp:posOffset>
                </wp:positionH>
                <wp:positionV relativeFrom="paragraph">
                  <wp:posOffset>428625</wp:posOffset>
                </wp:positionV>
                <wp:extent cx="4792345" cy="914400"/>
                <wp:effectExtent l="0" t="0" r="27305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3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D90C9E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76-9</w:t>
                            </w:r>
                            <w:bookmarkStart w:id="0" w:name="_GoBack"/>
                            <w:bookmarkEnd w:id="0"/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434C" id="_x0000_s1061" type="#_x0000_t202" style="position:absolute;margin-left:28.55pt;margin-top:33.75pt;width:377.35pt;height:1in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" strokecolor="white [3212]">
                <v:textbox>
                  <w:txbxContent>
                    <w:p w:rsidR="009918DA" w:rsidRPr="00A90ABF" w:rsidRDefault="00D90C9E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76-9</w:t>
                      </w:r>
                      <w:bookmarkStart w:id="1" w:name="_GoBack"/>
                      <w:bookmarkEnd w:id="1"/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125730</wp:posOffset>
            </wp:positionV>
            <wp:extent cx="6400800" cy="4015105"/>
            <wp:effectExtent l="0" t="0" r="0" b="4445"/>
            <wp:wrapTight wrapText="bothSides">
              <wp:wrapPolygon edited="0">
                <wp:start x="0" y="0"/>
                <wp:lineTo x="0" y="21521"/>
                <wp:lineTo x="21536" y="21521"/>
                <wp:lineTo x="21536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D6340A" w:rsidRDefault="00D6340A"/>
    <w:sectPr w:rsidR="00D6340A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8DA" w:rsidRDefault="009918DA" w:rsidP="00A90ABF">
      <w:pPr>
        <w:spacing w:after="0" w:line="240" w:lineRule="auto"/>
      </w:pPr>
      <w:r>
        <w:separator/>
      </w:r>
    </w:p>
  </w:endnote>
  <w:end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8DA" w:rsidRDefault="009918DA" w:rsidP="00A90ABF">
      <w:pPr>
        <w:spacing w:after="0" w:line="240" w:lineRule="auto"/>
      </w:pPr>
      <w:r>
        <w:separator/>
      </w:r>
    </w:p>
  </w:footnote>
  <w:foot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DA" w:rsidRDefault="006619FB">
    <w:pPr>
      <w:pStyle w:val="Header"/>
    </w:pPr>
    <w:r>
      <w:t>Year 3</w:t>
    </w:r>
    <w:r w:rsidR="009918DA">
      <w:t xml:space="preserve"> Arithmetic Test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BF"/>
    <w:rsid w:val="00013C7C"/>
    <w:rsid w:val="0001763B"/>
    <w:rsid w:val="00044054"/>
    <w:rsid w:val="00175967"/>
    <w:rsid w:val="001D7A4B"/>
    <w:rsid w:val="002F0F4D"/>
    <w:rsid w:val="003A53B3"/>
    <w:rsid w:val="00450898"/>
    <w:rsid w:val="005110E5"/>
    <w:rsid w:val="00540CFF"/>
    <w:rsid w:val="0056161B"/>
    <w:rsid w:val="00576204"/>
    <w:rsid w:val="005E5361"/>
    <w:rsid w:val="00610F90"/>
    <w:rsid w:val="00615C1B"/>
    <w:rsid w:val="006619FB"/>
    <w:rsid w:val="006D1922"/>
    <w:rsid w:val="007043B7"/>
    <w:rsid w:val="00745221"/>
    <w:rsid w:val="009918DA"/>
    <w:rsid w:val="0099538F"/>
    <w:rsid w:val="009F6C96"/>
    <w:rsid w:val="00A90ABF"/>
    <w:rsid w:val="00A930F7"/>
    <w:rsid w:val="00C07796"/>
    <w:rsid w:val="00C456F0"/>
    <w:rsid w:val="00C9646D"/>
    <w:rsid w:val="00C9689F"/>
    <w:rsid w:val="00CD29D3"/>
    <w:rsid w:val="00D6340A"/>
    <w:rsid w:val="00D90C9E"/>
    <w:rsid w:val="00E010AD"/>
    <w:rsid w:val="00E03EAB"/>
    <w:rsid w:val="00E2385F"/>
    <w:rsid w:val="00E6568F"/>
    <w:rsid w:val="00E837C0"/>
    <w:rsid w:val="00F1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006DA"/>
  <w15:docId w15:val="{BC01FAF6-E5A8-4DE4-BEBE-C67C6229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ABF"/>
  </w:style>
  <w:style w:type="paragraph" w:styleId="Footer">
    <w:name w:val="footer"/>
    <w:basedOn w:val="Normal"/>
    <w:link w:val="Foot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ABF"/>
  </w:style>
  <w:style w:type="paragraph" w:styleId="BalloonText">
    <w:name w:val="Balloon Text"/>
    <w:basedOn w:val="Normal"/>
    <w:link w:val="BalloonTextChar"/>
    <w:uiPriority w:val="99"/>
    <w:semiHidden/>
    <w:unhideWhenUsed/>
    <w:rsid w:val="00A9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0F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59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header" Target="header1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e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67CD44A7</Template>
  <TotalTime>45</TotalTime>
  <Pages>13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Smallman</dc:creator>
  <cp:lastModifiedBy>Rio Brockwell</cp:lastModifiedBy>
  <cp:revision>10</cp:revision>
  <cp:lastPrinted>2021-10-19T14:12:00Z</cp:lastPrinted>
  <dcterms:created xsi:type="dcterms:W3CDTF">2021-07-06T13:00:00Z</dcterms:created>
  <dcterms:modified xsi:type="dcterms:W3CDTF">2021-10-19T14:12:00Z</dcterms:modified>
</cp:coreProperties>
</file>