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100 more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than  800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576204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100 more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than  800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5762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EE6EA8D" wp14:editId="0BC0F1E7">
                <wp:simplePos x="0" y="0"/>
                <wp:positionH relativeFrom="margin">
                  <wp:posOffset>476250</wp:posOffset>
                </wp:positionH>
                <wp:positionV relativeFrom="paragraph">
                  <wp:posOffset>479425</wp:posOffset>
                </wp:positionV>
                <wp:extent cx="4752975" cy="12763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576204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35+23=</w:t>
                            </w:r>
                          </w:p>
                          <w:p w:rsidR="00576204" w:rsidRPr="00A90ABF" w:rsidRDefault="00576204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6EA8D" id="_x0000_s1027" type="#_x0000_t202" style="position:absolute;margin-left:37.5pt;margin-top:37.75pt;width:374.25pt;height:10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" strokecolor="white [3212]">
                <v:textbox>
                  <w:txbxContent>
                    <w:p w:rsidR="009918DA" w:rsidRDefault="00576204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35+23=</w:t>
                      </w:r>
                    </w:p>
                    <w:p w:rsidR="00576204" w:rsidRPr="00A90ABF" w:rsidRDefault="00576204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0961E93" wp14:editId="5A1FC8D0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 wp14:anchorId="1067C47C" wp14:editId="77E9724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9646D">
      <w:r>
        <w:rPr>
          <w:noProof/>
          <w:lang w:eastAsia="en-GB"/>
        </w:rPr>
        <w:lastRenderedPageBreak/>
        <w:drawing>
          <wp:anchor distT="0" distB="0" distL="114300" distR="114300" simplePos="0" relativeHeight="251738112" behindDoc="1" locked="0" layoutInCell="1" allowOverlap="1" wp14:anchorId="422DDA32" wp14:editId="741879D1">
            <wp:simplePos x="0" y="0"/>
            <wp:positionH relativeFrom="margin">
              <wp:posOffset>3724461</wp:posOffset>
            </wp:positionH>
            <wp:positionV relativeFrom="paragraph">
              <wp:posOffset>335311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8AE12C1" wp14:editId="2912672F">
            <wp:simplePos x="0" y="0"/>
            <wp:positionH relativeFrom="margin">
              <wp:align>center</wp:align>
            </wp:positionH>
            <wp:positionV relativeFrom="paragraph">
              <wp:posOffset>124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0160" behindDoc="1" locked="0" layoutInCell="1" allowOverlap="1" wp14:anchorId="420D2D39" wp14:editId="0E8CB190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46848A39" wp14:editId="65B78D4A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2 </w:t>
                            </w:r>
                            <w:r w:rsidRPr="0099538F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48A39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2 </w:t>
                      </w:r>
                      <w:r w:rsidRPr="0099538F">
                        <w:rPr>
                          <w:rFonts w:cstheme="minorHAnsi"/>
                          <w:sz w:val="56"/>
                        </w:rPr>
                        <w:t>x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 xml:space="preserve"> 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17165D62" wp14:editId="500924E2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99538F" w:rsidRDefault="00576204" w:rsidP="00540CFF">
                            <w:pPr>
                              <w:rPr>
                                <w:rFonts w:asciiTheme="majorHAnsi" w:hAnsiTheme="majorHAnsi" w:cstheme="majorHAnsi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12, 16,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538F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</w:t>
                            </w:r>
                            <w:proofErr w:type="gramStart"/>
                            <w:r w:rsidR="0099538F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_,_</w:t>
                            </w:r>
                            <w:proofErr w:type="gramEnd"/>
                            <w:r w:rsidR="0099538F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__,___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5D62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99538F" w:rsidRDefault="00576204" w:rsidP="00540CFF">
                      <w:pPr>
                        <w:rPr>
                          <w:rFonts w:asciiTheme="majorHAnsi" w:hAnsiTheme="majorHAnsi" w:cstheme="majorHAnsi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12, 16,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538F">
                        <w:rPr>
                          <w:rFonts w:asciiTheme="majorHAnsi" w:hAnsiTheme="majorHAnsi" w:cstheme="majorHAnsi"/>
                          <w:sz w:val="56"/>
                        </w:rPr>
                        <w:t>_</w:t>
                      </w:r>
                      <w:proofErr w:type="gramStart"/>
                      <w:r w:rsidR="0099538F">
                        <w:rPr>
                          <w:rFonts w:asciiTheme="majorHAnsi" w:hAnsiTheme="majorHAnsi" w:cstheme="majorHAnsi"/>
                          <w:sz w:val="56"/>
                        </w:rPr>
                        <w:t>_,_</w:t>
                      </w:r>
                      <w:proofErr w:type="gramEnd"/>
                      <w:r w:rsidR="0099538F">
                        <w:rPr>
                          <w:rFonts w:asciiTheme="majorHAnsi" w:hAnsiTheme="majorHAnsi" w:cstheme="majorHAnsi"/>
                          <w:sz w:val="56"/>
                        </w:rPr>
                        <w:t>__,___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9D8D95B" wp14:editId="5F173712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013C7C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2208" behindDoc="1" locked="0" layoutInCell="1" allowOverlap="1" wp14:anchorId="6701C98C" wp14:editId="4A9DF0A1">
            <wp:simplePos x="0" y="0"/>
            <wp:positionH relativeFrom="column">
              <wp:posOffset>3691255</wp:posOffset>
            </wp:positionH>
            <wp:positionV relativeFrom="paragraph">
              <wp:posOffset>904240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2439738" wp14:editId="660D10F0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234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9738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234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31B96788" wp14:editId="30C59E74">
                <wp:simplePos x="0" y="0"/>
                <wp:positionH relativeFrom="margin">
                  <wp:posOffset>552450</wp:posOffset>
                </wp:positionH>
                <wp:positionV relativeFrom="paragraph">
                  <wp:posOffset>4562475</wp:posOffset>
                </wp:positionV>
                <wp:extent cx="4552950" cy="11811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How many ones in 938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6788" id="_x0000_s1031" type="#_x0000_t202" style="position:absolute;margin-left:43.5pt;margin-top:359.25pt;width:358.5pt;height:93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" strokecolor="white [3212]">
                <v:textbox>
                  <w:txbxContent>
                    <w:p w:rsidR="009918DA" w:rsidRPr="00A90ABF" w:rsidRDefault="00576204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How many ones in 938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D663DA3" wp14:editId="36577BF8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4</w:t>
                            </w:r>
                            <w:r w:rsidR="00610F90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610F90" w:rsidRPr="00610F90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610F90">
                              <w:rPr>
                                <w:rFonts w:ascii="HfW cursive" w:hAnsi="HfW cursive"/>
                                <w:sz w:val="56"/>
                              </w:rPr>
                              <w:t xml:space="preserve">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4</w:t>
                      </w:r>
                      <w:r w:rsidR="00610F90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610F90" w:rsidRPr="00610F90">
                        <w:rPr>
                          <w:rFonts w:cstheme="minorHAnsi"/>
                          <w:sz w:val="56"/>
                        </w:rPr>
                        <w:t>x</w:t>
                      </w:r>
                      <w:r w:rsidR="00610F90">
                        <w:rPr>
                          <w:rFonts w:ascii="HfW cursive" w:hAnsi="HfW cursive"/>
                          <w:sz w:val="56"/>
                        </w:rPr>
                        <w:t xml:space="preserve">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24 ÷ 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24 ÷ 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C9646D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 wp14:anchorId="1DD31288" wp14:editId="457AA5DA">
            <wp:simplePos x="0" y="0"/>
            <wp:positionH relativeFrom="column">
              <wp:posOffset>4315460</wp:posOffset>
            </wp:positionH>
            <wp:positionV relativeFrom="paragraph">
              <wp:posOffset>311785</wp:posOffset>
            </wp:positionV>
            <wp:extent cx="111125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106" y="21246"/>
                <wp:lineTo x="21106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BB34A56" wp14:editId="78377A70">
                <wp:simplePos x="0" y="0"/>
                <wp:positionH relativeFrom="margin">
                  <wp:posOffset>409575</wp:posOffset>
                </wp:positionH>
                <wp:positionV relativeFrom="paragraph">
                  <wp:posOffset>4743450</wp:posOffset>
                </wp:positionV>
                <wp:extent cx="5036185" cy="108585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>triple 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34A56" id="_x0000_s1035" type="#_x0000_t202" style="position:absolute;margin-left:32.25pt;margin-top:373.5pt;width:396.55pt;height:8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>triple 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0361198C" wp14:editId="3F1DB0E7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30 more than 50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30 more than 50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 of 28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 of 28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013C7C" w:rsidRPr="00013C7C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013C7C" w:rsidRPr="00013C7C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0F7BBB20" wp14:editId="18C6760C">
                <wp:simplePos x="0" y="0"/>
                <wp:positionH relativeFrom="margin">
                  <wp:posOffset>752475</wp:posOffset>
                </wp:positionH>
                <wp:positionV relativeFrom="paragraph">
                  <wp:posOffset>590550</wp:posOffset>
                </wp:positionV>
                <wp:extent cx="1238250" cy="787400"/>
                <wp:effectExtent l="0" t="0" r="1905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f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 xml:space="preserve"> 15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BB20" id="_x0000_s1039" type="#_x0000_t202" style="position:absolute;margin-left:59.25pt;margin-top:46.5pt;width:97.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" strokecolor="window">
                <v:textbox>
                  <w:txbxContent>
                    <w:p w:rsidR="009918DA" w:rsidRPr="00A90ABF" w:rsidRDefault="00610F90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f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 xml:space="preserve"> 15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8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3046A7B" wp14:editId="1B75CD86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15A432F" wp14:editId="4ED009B6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>2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t5PH4i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>2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5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576204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5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2845093</wp:posOffset>
            </wp:positionH>
            <wp:positionV relativeFrom="paragraph">
              <wp:posOffset>4683027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6+4+9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6+4+9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90 ÷ 10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90 ÷ 10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610F9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3A94E51" wp14:editId="112E3885">
                <wp:simplePos x="0" y="0"/>
                <wp:positionH relativeFrom="margin">
                  <wp:posOffset>304692</wp:posOffset>
                </wp:positionH>
                <wp:positionV relativeFrom="paragraph">
                  <wp:posOffset>4706543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66-18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94E51" id="_x0000_s1046" type="#_x0000_t202" style="position:absolute;margin-left:24pt;margin-top:370.6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66-18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4464FD55" wp14:editId="715780C4">
            <wp:simplePos x="0" y="0"/>
            <wp:positionH relativeFrom="column">
              <wp:posOffset>3544384</wp:posOffset>
            </wp:positionH>
            <wp:positionV relativeFrom="paragraph">
              <wp:posOffset>4708246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6784" behindDoc="0" locked="0" layoutInCell="1" allowOverlap="1" wp14:anchorId="5BF37D7E" wp14:editId="272235D9">
            <wp:simplePos x="0" y="0"/>
            <wp:positionH relativeFrom="column">
              <wp:posOffset>2365134</wp:posOffset>
            </wp:positionH>
            <wp:positionV relativeFrom="paragraph">
              <wp:posOffset>378197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C078402" wp14:editId="4760499F">
                <wp:simplePos x="0" y="0"/>
                <wp:positionH relativeFrom="margin">
                  <wp:posOffset>346710</wp:posOffset>
                </wp:positionH>
                <wp:positionV relativeFrom="paragraph">
                  <wp:posOffset>425450</wp:posOffset>
                </wp:positionV>
                <wp:extent cx="4939030" cy="914400"/>
                <wp:effectExtent l="0" t="0" r="1397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232+6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402" id="_x0000_s1047" type="#_x0000_t202" style="position:absolute;margin-left:27.3pt;margin-top:33.5pt;width:388.9pt;height:1in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+CKwIAAE0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232+6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>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538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5998528" wp14:editId="1D9645B2">
                <wp:simplePos x="0" y="0"/>
                <wp:positionH relativeFrom="column">
                  <wp:posOffset>400050</wp:posOffset>
                </wp:positionH>
                <wp:positionV relativeFrom="paragraph">
                  <wp:posOffset>4686300</wp:posOffset>
                </wp:positionV>
                <wp:extent cx="3962400" cy="675249"/>
                <wp:effectExtent l="0" t="0" r="19050" b="107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576204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Draw / make £1.55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98528" id="Text Box 38" o:spid="_x0000_s1048" type="#_x0000_t202" style="position:absolute;margin-left:31.5pt;margin-top:369pt;width:312pt;height:53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" fillcolor="white [3201]" strokecolor="white [3212]" strokeweight=".5pt">
                <v:textbox>
                  <w:txbxContent>
                    <w:p w:rsidR="009918DA" w:rsidRPr="009918DA" w:rsidRDefault="00576204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Draw / make £1.55</w:t>
                      </w:r>
                      <w:r w:rsidR="0099538F">
                        <w:rPr>
                          <w:rFonts w:ascii="HfW cursive" w:hAnsi="HfW cursive"/>
                          <w:sz w:val="56"/>
                          <w:szCs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  <w:r w:rsidR="00576204">
                              <w:rPr>
                                <w:rFonts w:ascii="HfW cursive" w:hAnsi="HfW cursive"/>
                                <w:sz w:val="56"/>
                              </w:rPr>
                              <w:t>double 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9c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+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D44y9c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  <w:r w:rsidR="00576204">
                        <w:rPr>
                          <w:rFonts w:ascii="HfW cursive" w:hAnsi="HfW cursive"/>
                          <w:sz w:val="56"/>
                        </w:rPr>
                        <w:t>double 42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538F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25152" behindDoc="0" locked="0" layoutInCell="1" allowOverlap="1" wp14:anchorId="1F9ABFDC" wp14:editId="0EBF1C90">
            <wp:simplePos x="0" y="0"/>
            <wp:positionH relativeFrom="column">
              <wp:posOffset>3450853</wp:posOffset>
            </wp:positionH>
            <wp:positionV relativeFrom="paragraph">
              <wp:posOffset>321899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41BF6D42" wp14:editId="67CF5397">
                <wp:simplePos x="0" y="0"/>
                <wp:positionH relativeFrom="margin">
                  <wp:align>center</wp:align>
                </wp:positionH>
                <wp:positionV relativeFrom="paragraph">
                  <wp:posOffset>307139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 less than 376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F6D42" id="_x0000_s1052" type="#_x0000_t202" style="position:absolute;margin-left:0;margin-top:24.2pt;width:382.7pt;height:1in;z-index:251823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" strokecolor="white [3212]">
                <v:textbox>
                  <w:txbxContent>
                    <w:p w:rsidR="009918DA" w:rsidRPr="00A90ABF" w:rsidRDefault="00576204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 less than 376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8288" behindDoc="1" locked="0" layoutInCell="1" allowOverlap="1" wp14:anchorId="17C6C729" wp14:editId="3FD33AA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538F" w:rsidRPr="0099538F">
                              <w:rPr>
                                <w:rFonts w:asciiTheme="majorHAnsi" w:hAnsiTheme="majorHAnsi"/>
                                <w:sz w:val="56"/>
                              </w:rPr>
                              <w:t>x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3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AhPtWl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538F" w:rsidRPr="0099538F">
                        <w:rPr>
                          <w:rFonts w:asciiTheme="majorHAnsi" w:hAnsiTheme="majorHAnsi"/>
                          <w:sz w:val="56"/>
                        </w:rPr>
                        <w:t>x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3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1476374</wp:posOffset>
                </wp:positionH>
                <wp:positionV relativeFrom="paragraph">
                  <wp:posOffset>4838700</wp:posOffset>
                </wp:positionV>
                <wp:extent cx="809625" cy="520505"/>
                <wp:effectExtent l="0" t="0" r="285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576204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4" o:spid="_x0000_s1056" type="#_x0000_t202" style="position:absolute;margin-left:116.25pt;margin-top:381pt;width:63.75pt;height:4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576204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>
                        <w:rPr>
                          <w:rFonts w:ascii="HfW cursive" w:hAnsi="HfW cursive"/>
                          <w:sz w:val="52"/>
                          <w:szCs w:val="5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27767C20" wp14:editId="0784A961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17256" cy="2343150"/>
                                  <wp:effectExtent l="0" t="0" r="254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117F8A0F" wp14:editId="64E00DF4">
                                  <wp:extent cx="4267200" cy="2343150"/>
                                  <wp:effectExtent l="0" t="0" r="0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30, 35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7C20" id="_x0000_s1057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YzLwIAAE4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MRqpjM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>
                            <wp:extent cx="4417256" cy="2343150"/>
                            <wp:effectExtent l="0" t="0" r="254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117F8A0F" wp14:editId="64E00DF4">
                            <wp:extent cx="4267200" cy="2343150"/>
                            <wp:effectExtent l="0" t="0" r="0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>30, 35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169902A" wp14:editId="69CC5720">
                <wp:simplePos x="0" y="0"/>
                <wp:positionH relativeFrom="margin">
                  <wp:posOffset>302260</wp:posOffset>
                </wp:positionH>
                <wp:positionV relativeFrom="paragraph">
                  <wp:posOffset>174625</wp:posOffset>
                </wp:positionV>
                <wp:extent cx="4860290" cy="914400"/>
                <wp:effectExtent l="0" t="0" r="1651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add 12, subtract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02A" id="_x0000_s1058" type="#_x0000_t202" style="position:absolute;margin-left:23.8pt;margin-top:13.75pt;width:382.7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" strokecolor="white [3212]">
                <v:textbox>
                  <w:txbxContent>
                    <w:p w:rsidR="009918DA" w:rsidRPr="00A90ABF" w:rsidRDefault="00576204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add 12, subtract 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050413BD" wp14:editId="0875DF0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C9D452C" wp14:editId="187381DB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1B2A356" wp14:editId="4D310012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082FCF" wp14:editId="291F08E5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576204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90-9</w:t>
                            </w:r>
                            <w:bookmarkStart w:id="0" w:name="_GoBack"/>
                            <w:bookmarkEnd w:id="0"/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lo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x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5FPJa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576204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90-9</w:t>
                      </w:r>
                      <w:bookmarkStart w:id="1" w:name="_GoBack"/>
                      <w:bookmarkEnd w:id="1"/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3C7C"/>
    <w:rsid w:val="0001763B"/>
    <w:rsid w:val="00044054"/>
    <w:rsid w:val="00175967"/>
    <w:rsid w:val="001D7A4B"/>
    <w:rsid w:val="002F0F4D"/>
    <w:rsid w:val="003A53B3"/>
    <w:rsid w:val="00450898"/>
    <w:rsid w:val="005110E5"/>
    <w:rsid w:val="00540CFF"/>
    <w:rsid w:val="0056161B"/>
    <w:rsid w:val="00576204"/>
    <w:rsid w:val="005E5361"/>
    <w:rsid w:val="00610F90"/>
    <w:rsid w:val="00615C1B"/>
    <w:rsid w:val="006619FB"/>
    <w:rsid w:val="006D1922"/>
    <w:rsid w:val="007043B7"/>
    <w:rsid w:val="00745221"/>
    <w:rsid w:val="009918DA"/>
    <w:rsid w:val="0099538F"/>
    <w:rsid w:val="009F6C96"/>
    <w:rsid w:val="00A90ABF"/>
    <w:rsid w:val="00A930F7"/>
    <w:rsid w:val="00C07796"/>
    <w:rsid w:val="00C456F0"/>
    <w:rsid w:val="00C9646D"/>
    <w:rsid w:val="00C9689F"/>
    <w:rsid w:val="00CD29D3"/>
    <w:rsid w:val="00D6340A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AA89C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0.e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0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3E2D2539</Template>
  <TotalTime>39</TotalTime>
  <Pages>13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Rio Brockwell</cp:lastModifiedBy>
  <cp:revision>9</cp:revision>
  <cp:lastPrinted>2021-10-14T06:22:00Z</cp:lastPrinted>
  <dcterms:created xsi:type="dcterms:W3CDTF">2021-07-06T13:00:00Z</dcterms:created>
  <dcterms:modified xsi:type="dcterms:W3CDTF">2021-10-14T06:22:00Z</dcterms:modified>
</cp:coreProperties>
</file>