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7E9" w:rsidRDefault="00E607E9">
      <w:pPr>
        <w:rPr>
          <w:noProof/>
          <w:lang w:eastAsia="en-GB"/>
        </w:rPr>
      </w:pPr>
      <w:r w:rsidRPr="00E607E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9380673" wp14:editId="055C512F">
                <wp:simplePos x="0" y="0"/>
                <wp:positionH relativeFrom="margin">
                  <wp:posOffset>-288758</wp:posOffset>
                </wp:positionH>
                <wp:positionV relativeFrom="paragraph">
                  <wp:posOffset>187592</wp:posOffset>
                </wp:positionV>
                <wp:extent cx="9408695" cy="2995295"/>
                <wp:effectExtent l="0" t="0" r="2159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08695" cy="2995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0A3E" w:rsidRPr="00E607E9" w:rsidRDefault="00224E2B" w:rsidP="00E607E9">
                            <w:pPr>
                              <w:tabs>
                                <w:tab w:val="left" w:pos="5670"/>
                              </w:tabs>
                              <w:jc w:val="center"/>
                              <w:rPr>
                                <w:sz w:val="160"/>
                              </w:rPr>
                            </w:pPr>
                            <w:r>
                              <w:rPr>
                                <w:sz w:val="160"/>
                              </w:rPr>
                              <w:t>Parent guide to R</w:t>
                            </w:r>
                            <w:r w:rsidR="00A70A3E">
                              <w:rPr>
                                <w:sz w:val="160"/>
                              </w:rPr>
                              <w:t>eading at Langshott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38067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2.75pt;margin-top:14.75pt;width:740.85pt;height:235.8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" strokecolor="white [3212]">
                <v:textbox>
                  <w:txbxContent>
                    <w:p w:rsidR="00A70A3E" w:rsidRPr="00E607E9" w:rsidRDefault="00224E2B" w:rsidP="00E607E9">
                      <w:pPr>
                        <w:tabs>
                          <w:tab w:val="left" w:pos="5670"/>
                        </w:tabs>
                        <w:jc w:val="center"/>
                        <w:rPr>
                          <w:sz w:val="160"/>
                        </w:rPr>
                      </w:pPr>
                      <w:r>
                        <w:rPr>
                          <w:sz w:val="160"/>
                        </w:rPr>
                        <w:t>Parent guide to R</w:t>
                      </w:r>
                      <w:r w:rsidR="00A70A3E">
                        <w:rPr>
                          <w:sz w:val="160"/>
                        </w:rPr>
                        <w:t>eading at Langshott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26687B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margin">
              <wp:posOffset>5668010</wp:posOffset>
            </wp:positionH>
            <wp:positionV relativeFrom="paragraph">
              <wp:posOffset>273685</wp:posOffset>
            </wp:positionV>
            <wp:extent cx="1807210" cy="2600325"/>
            <wp:effectExtent l="0" t="0" r="2540" b="952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721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margin">
              <wp:posOffset>1360170</wp:posOffset>
            </wp:positionH>
            <wp:positionV relativeFrom="paragraph">
              <wp:posOffset>262255</wp:posOffset>
            </wp:positionV>
            <wp:extent cx="1814195" cy="2559050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4195" cy="2559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-478790</wp:posOffset>
            </wp:positionH>
            <wp:positionV relativeFrom="paragraph">
              <wp:posOffset>262255</wp:posOffset>
            </wp:positionV>
            <wp:extent cx="1767840" cy="2552065"/>
            <wp:effectExtent l="0" t="0" r="3810" b="6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40" cy="2552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7545705</wp:posOffset>
            </wp:positionH>
            <wp:positionV relativeFrom="paragraph">
              <wp:posOffset>262342</wp:posOffset>
            </wp:positionV>
            <wp:extent cx="1811020" cy="263652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1020" cy="2636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07E9" w:rsidRDefault="00E607E9">
      <w:pPr>
        <w:rPr>
          <w:noProof/>
          <w:lang w:eastAsia="en-GB"/>
        </w:rPr>
      </w:pPr>
    </w:p>
    <w:p w:rsidR="00E607E9" w:rsidRDefault="0026687B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1A31EAA" wp14:editId="29DC2824">
            <wp:simplePos x="0" y="0"/>
            <wp:positionH relativeFrom="margin">
              <wp:align>center</wp:align>
            </wp:positionH>
            <wp:positionV relativeFrom="paragraph">
              <wp:posOffset>27940</wp:posOffset>
            </wp:positionV>
            <wp:extent cx="1670685" cy="1670685"/>
            <wp:effectExtent l="0" t="0" r="5715" b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685" cy="167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E39F5" w:rsidRDefault="00EE39F5">
      <w:pPr>
        <w:rPr>
          <w:noProof/>
          <w:lang w:eastAsia="en-GB"/>
        </w:rPr>
      </w:pPr>
    </w:p>
    <w:p w:rsidR="00EE39F5" w:rsidRDefault="00EE39F5">
      <w:pPr>
        <w:rPr>
          <w:noProof/>
          <w:lang w:eastAsia="en-GB"/>
        </w:rPr>
      </w:pPr>
    </w:p>
    <w:p w:rsidR="00EE39F5" w:rsidRDefault="00EE39F5">
      <w:pPr>
        <w:rPr>
          <w:noProof/>
          <w:lang w:eastAsia="en-GB"/>
        </w:rPr>
      </w:pPr>
    </w:p>
    <w:p w:rsidR="00EE39F5" w:rsidRDefault="00EE39F5">
      <w:pPr>
        <w:rPr>
          <w:noProof/>
          <w:lang w:eastAsia="en-GB"/>
        </w:rPr>
      </w:pPr>
    </w:p>
    <w:p w:rsidR="00EE39F5" w:rsidRDefault="00EE39F5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E39F5">
      <w:pPr>
        <w:rPr>
          <w:noProof/>
          <w:lang w:eastAsia="en-GB"/>
        </w:rPr>
      </w:pPr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35E0170F" wp14:editId="70E17DE0">
                <wp:simplePos x="0" y="0"/>
                <wp:positionH relativeFrom="column">
                  <wp:posOffset>6616065</wp:posOffset>
                </wp:positionH>
                <wp:positionV relativeFrom="paragraph">
                  <wp:posOffset>441960</wp:posOffset>
                </wp:positionV>
                <wp:extent cx="2597785" cy="6062980"/>
                <wp:effectExtent l="57150" t="19050" r="12065" b="35687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97785" cy="6062980"/>
                          <a:chOff x="0" y="0"/>
                          <a:chExt cx="2598287" cy="6063080"/>
                        </a:xfrm>
                      </wpg:grpSpPr>
                      <wps:wsp>
                        <wps:cNvPr id="12" name="Rounded Rectangular Callout 12"/>
                        <wps:cNvSpPr/>
                        <wps:spPr>
                          <a:xfrm>
                            <a:off x="48127" y="4957011"/>
                            <a:ext cx="2550160" cy="1106069"/>
                          </a:xfrm>
                          <a:prstGeom prst="wedgeRoundRectCallout">
                            <a:avLst>
                              <a:gd name="adj1" fmla="val -48215"/>
                              <a:gd name="adj2" fmla="val 77019"/>
                              <a:gd name="adj3" fmla="val 16667"/>
                            </a:avLst>
                          </a:prstGeom>
                          <a:ln w="38100"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70A3E" w:rsidRPr="00593D9C" w:rsidRDefault="00A70A3E" w:rsidP="00593D9C">
                              <w:pPr>
                                <w:pStyle w:val="BodyText"/>
                                <w:tabs>
                                  <w:tab w:val="left" w:pos="2162"/>
                                </w:tabs>
                                <w:kinsoku w:val="0"/>
                                <w:overflowPunct w:val="0"/>
                                <w:ind w:right="17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  <w:r w:rsidRPr="00593D9C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Can you find any adjectives used to describe</w:t>
                              </w:r>
                              <w:r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 xml:space="preserve"> _____</w:t>
                              </w:r>
                              <w:r w:rsidRPr="00593D9C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?</w:t>
                              </w:r>
                            </w:p>
                            <w:p w:rsidR="00A70A3E" w:rsidRDefault="00A70A3E" w:rsidP="00593D9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ounded Rectangular Callout 13"/>
                        <wps:cNvSpPr/>
                        <wps:spPr>
                          <a:xfrm>
                            <a:off x="0" y="3296653"/>
                            <a:ext cx="2550160" cy="1081405"/>
                          </a:xfrm>
                          <a:prstGeom prst="wedgeRoundRectCallout">
                            <a:avLst>
                              <a:gd name="adj1" fmla="val -48215"/>
                              <a:gd name="adj2" fmla="val 77019"/>
                              <a:gd name="adj3" fmla="val 16667"/>
                            </a:avLst>
                          </a:prstGeom>
                          <a:ln w="38100"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70A3E" w:rsidRPr="00593D9C" w:rsidRDefault="00A70A3E" w:rsidP="00593D9C">
                              <w:pPr>
                                <w:pStyle w:val="BodyText"/>
                                <w:kinsoku w:val="0"/>
                                <w:overflowPunct w:val="0"/>
                                <w:ind w:right="17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  <w:r w:rsidRPr="00593D9C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How does this word/ description make you feel?</w:t>
                              </w:r>
                            </w:p>
                            <w:p w:rsidR="00A70A3E" w:rsidRDefault="00A70A3E" w:rsidP="00593D9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ounded Rectangular Callout 14"/>
                        <wps:cNvSpPr/>
                        <wps:spPr>
                          <a:xfrm>
                            <a:off x="24064" y="1588169"/>
                            <a:ext cx="2550160" cy="1081405"/>
                          </a:xfrm>
                          <a:prstGeom prst="wedgeRoundRectCallout">
                            <a:avLst>
                              <a:gd name="adj1" fmla="val -48215"/>
                              <a:gd name="adj2" fmla="val 77019"/>
                              <a:gd name="adj3" fmla="val 16667"/>
                            </a:avLst>
                          </a:prstGeom>
                          <a:ln w="38100"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70A3E" w:rsidRPr="00593D9C" w:rsidRDefault="00A70A3E" w:rsidP="00593D9C">
                              <w:pPr>
                                <w:pStyle w:val="BodyText"/>
                                <w:tabs>
                                  <w:tab w:val="left" w:pos="2127"/>
                                </w:tabs>
                                <w:kinsoku w:val="0"/>
                                <w:overflowPunct w:val="0"/>
                                <w:ind w:left="0" w:right="17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  <w:r w:rsidRPr="00593D9C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Can you think of another way of saying</w:t>
                              </w:r>
                              <w:r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 xml:space="preserve"> ____</w:t>
                              </w:r>
                              <w:r w:rsidRPr="00593D9C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?</w:t>
                              </w:r>
                            </w:p>
                            <w:p w:rsidR="00A70A3E" w:rsidRDefault="00A70A3E" w:rsidP="00593D9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Rounded Rectangular Callout 18"/>
                        <wps:cNvSpPr/>
                        <wps:spPr>
                          <a:xfrm>
                            <a:off x="24064" y="0"/>
                            <a:ext cx="2550160" cy="1081405"/>
                          </a:xfrm>
                          <a:prstGeom prst="wedgeRoundRectCallout">
                            <a:avLst>
                              <a:gd name="adj1" fmla="val -48215"/>
                              <a:gd name="adj2" fmla="val 77019"/>
                              <a:gd name="adj3" fmla="val 16667"/>
                            </a:avLst>
                          </a:prstGeom>
                          <a:ln w="38100"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70A3E" w:rsidRPr="00593D9C" w:rsidRDefault="00A70A3E" w:rsidP="00593D9C">
                              <w:pPr>
                                <w:pStyle w:val="BodyText"/>
                                <w:kinsoku w:val="0"/>
                                <w:overflowPunct w:val="0"/>
                                <w:ind w:right="-8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  <w:r w:rsidRPr="00593D9C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Why is this word written in bold/italics/ capital letters?</w:t>
                              </w:r>
                            </w:p>
                            <w:p w:rsidR="00A70A3E" w:rsidRDefault="00A70A3E" w:rsidP="00593D9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1="http://schemas.microsoft.com/office/drawing/2015/9/8/chartex">
            <w:pict>
              <v:group w14:anchorId="35E0170F" id="Group 20" o:spid="_x0000_s1027" style="position:absolute;margin-left:520.95pt;margin-top:34.8pt;width:204.55pt;height:477.4pt;z-index:251687936" coordsize="25982,60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">
                <v:shapetype id="_x0000_t62" coordsize="21600,21600" o:spt="62" adj="1350,25920" path="m3600,qx,3600l0@8@12@24,0@9,,18000qy3600,21600l@6,21600@15@27@7,21600,18000,21600qx21600,18000l21600@9@18@30,21600@8,21600,3600qy18000,l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 textboxrect="791,791,20809,20809"/>
                  <v:handles>
                    <v:h position="#0,#1"/>
                  </v:handles>
                </v:shapetype>
                <v:shape id="Rounded Rectangular Callout 12" o:spid="_x0000_s1028" type="#_x0000_t62" style="position:absolute;left:481;top:49570;width:25501;height:110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" adj="386,27436" fillcolor="white [3201]" strokecolor="#00b0f0" strokeweight="3pt">
                  <v:textbox>
                    <w:txbxContent>
                      <w:p w:rsidR="00A70A3E" w:rsidRPr="00593D9C" w:rsidRDefault="00A70A3E" w:rsidP="00593D9C">
                        <w:pPr>
                          <w:pStyle w:val="BodyText"/>
                          <w:tabs>
                            <w:tab w:val="left" w:pos="2162"/>
                          </w:tabs>
                          <w:kinsoku w:val="0"/>
                          <w:overflowPunct w:val="0"/>
                          <w:ind w:right="17"/>
                          <w:jc w:val="center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  <w:r w:rsidRPr="00593D9C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Can you find any adjectives used to describe</w:t>
                        </w:r>
                        <w:r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 xml:space="preserve"> _____</w:t>
                        </w:r>
                        <w:r w:rsidRPr="00593D9C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?</w:t>
                        </w:r>
                      </w:p>
                      <w:p w:rsidR="00A70A3E" w:rsidRDefault="00A70A3E" w:rsidP="00593D9C">
                        <w:pPr>
                          <w:jc w:val="center"/>
                        </w:pPr>
                      </w:p>
                    </w:txbxContent>
                  </v:textbox>
                </v:shape>
                <v:shape id="Rounded Rectangular Callout 13" o:spid="_x0000_s1029" type="#_x0000_t62" style="position:absolute;top:32966;width:25501;height:108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" adj="386,27436" fillcolor="white [3201]" strokecolor="#00b0f0" strokeweight="3pt">
                  <v:textbox>
                    <w:txbxContent>
                      <w:p w:rsidR="00A70A3E" w:rsidRPr="00593D9C" w:rsidRDefault="00A70A3E" w:rsidP="00593D9C">
                        <w:pPr>
                          <w:pStyle w:val="BodyText"/>
                          <w:kinsoku w:val="0"/>
                          <w:overflowPunct w:val="0"/>
                          <w:ind w:right="17"/>
                          <w:jc w:val="center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  <w:r w:rsidRPr="00593D9C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How does this word/ description make you feel?</w:t>
                        </w:r>
                      </w:p>
                      <w:p w:rsidR="00A70A3E" w:rsidRDefault="00A70A3E" w:rsidP="00593D9C">
                        <w:pPr>
                          <w:jc w:val="center"/>
                        </w:pPr>
                      </w:p>
                    </w:txbxContent>
                  </v:textbox>
                </v:shape>
                <v:shape id="Rounded Rectangular Callout 14" o:spid="_x0000_s1030" type="#_x0000_t62" style="position:absolute;left:240;top:15881;width:25502;height:108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" adj="386,27436" fillcolor="white [3201]" strokecolor="#00b0f0" strokeweight="3pt">
                  <v:textbox>
                    <w:txbxContent>
                      <w:p w:rsidR="00A70A3E" w:rsidRPr="00593D9C" w:rsidRDefault="00A70A3E" w:rsidP="00593D9C">
                        <w:pPr>
                          <w:pStyle w:val="BodyText"/>
                          <w:tabs>
                            <w:tab w:val="left" w:pos="2127"/>
                          </w:tabs>
                          <w:kinsoku w:val="0"/>
                          <w:overflowPunct w:val="0"/>
                          <w:ind w:left="0" w:right="17"/>
                          <w:jc w:val="center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  <w:r w:rsidRPr="00593D9C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Can you think of another way of saying</w:t>
                        </w:r>
                        <w:r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 xml:space="preserve"> ____</w:t>
                        </w:r>
                        <w:r w:rsidRPr="00593D9C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?</w:t>
                        </w:r>
                      </w:p>
                      <w:p w:rsidR="00A70A3E" w:rsidRDefault="00A70A3E" w:rsidP="00593D9C">
                        <w:pPr>
                          <w:jc w:val="center"/>
                        </w:pPr>
                      </w:p>
                    </w:txbxContent>
                  </v:textbox>
                </v:shape>
                <v:shape id="Rounded Rectangular Callout 18" o:spid="_x0000_s1031" type="#_x0000_t62" style="position:absolute;left:240;width:25502;height:108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" adj="386,27436" fillcolor="white [3201]" strokecolor="#00b0f0" strokeweight="3pt">
                  <v:textbox>
                    <w:txbxContent>
                      <w:p w:rsidR="00A70A3E" w:rsidRPr="00593D9C" w:rsidRDefault="00A70A3E" w:rsidP="00593D9C">
                        <w:pPr>
                          <w:pStyle w:val="BodyText"/>
                          <w:kinsoku w:val="0"/>
                          <w:overflowPunct w:val="0"/>
                          <w:ind w:right="-8"/>
                          <w:jc w:val="center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  <w:r w:rsidRPr="00593D9C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Why is this word written in bold/italics/ capital letters?</w:t>
                        </w:r>
                      </w:p>
                      <w:p w:rsidR="00A70A3E" w:rsidRDefault="00A70A3E" w:rsidP="00593D9C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Pr="00E607E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4A2FDC4" wp14:editId="4BEE07F7">
                <wp:simplePos x="0" y="0"/>
                <wp:positionH relativeFrom="margin">
                  <wp:posOffset>-716915</wp:posOffset>
                </wp:positionH>
                <wp:positionV relativeFrom="paragraph">
                  <wp:posOffset>-422910</wp:posOffset>
                </wp:positionV>
                <wp:extent cx="10310495" cy="914400"/>
                <wp:effectExtent l="0" t="0" r="14605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1049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0A3E" w:rsidRPr="00E607E9" w:rsidRDefault="00A70A3E" w:rsidP="00E607E9">
                            <w:pPr>
                              <w:tabs>
                                <w:tab w:val="left" w:pos="5670"/>
                              </w:tabs>
                              <w:jc w:val="center"/>
                              <w:rPr>
                                <w:sz w:val="68"/>
                                <w:szCs w:val="68"/>
                              </w:rPr>
                            </w:pPr>
                            <w:r w:rsidRPr="00593D9C">
                              <w:rPr>
                                <w:color w:val="00B0F0"/>
                                <w:sz w:val="68"/>
                                <w:szCs w:val="68"/>
                              </w:rPr>
                              <w:t xml:space="preserve">Vocabulary </w:t>
                            </w:r>
                            <w:r w:rsidRPr="00E607E9">
                              <w:rPr>
                                <w:sz w:val="68"/>
                                <w:szCs w:val="68"/>
                              </w:rPr>
                              <w:t xml:space="preserve">questions to ask when your child is reading…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4A2FDC4" id="_x0000_s1032" type="#_x0000_t202" style="position:absolute;margin-left:-56.45pt;margin-top:-33.3pt;width:811.85pt;height:1in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" strokecolor="white [3212]">
                <v:textbox>
                  <w:txbxContent>
                    <w:p w:rsidR="00A70A3E" w:rsidRPr="00E607E9" w:rsidRDefault="00A70A3E" w:rsidP="00E607E9">
                      <w:pPr>
                        <w:tabs>
                          <w:tab w:val="left" w:pos="5670"/>
                        </w:tabs>
                        <w:jc w:val="center"/>
                        <w:rPr>
                          <w:sz w:val="68"/>
                          <w:szCs w:val="68"/>
                        </w:rPr>
                      </w:pPr>
                      <w:r w:rsidRPr="00593D9C">
                        <w:rPr>
                          <w:color w:val="00B0F0"/>
                          <w:sz w:val="68"/>
                          <w:szCs w:val="68"/>
                        </w:rPr>
                        <w:t xml:space="preserve">Vocabulary </w:t>
                      </w:r>
                      <w:r w:rsidRPr="00E607E9">
                        <w:rPr>
                          <w:sz w:val="68"/>
                          <w:szCs w:val="68"/>
                        </w:rPr>
                        <w:t xml:space="preserve">questions to ask when your child is reading…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456EFB1A" wp14:editId="4DA3FBD9">
                <wp:simplePos x="0" y="0"/>
                <wp:positionH relativeFrom="margin">
                  <wp:posOffset>2820035</wp:posOffset>
                </wp:positionH>
                <wp:positionV relativeFrom="paragraph">
                  <wp:posOffset>466090</wp:posOffset>
                </wp:positionV>
                <wp:extent cx="3175635" cy="5845810"/>
                <wp:effectExtent l="76200" t="19050" r="24765" b="307340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5635" cy="5845810"/>
                          <a:chOff x="0" y="0"/>
                          <a:chExt cx="3176069" cy="5845911"/>
                        </a:xfrm>
                      </wpg:grpSpPr>
                      <wps:wsp>
                        <wps:cNvPr id="15" name="Rounded Rectangular Callout 15"/>
                        <wps:cNvSpPr/>
                        <wps:spPr>
                          <a:xfrm>
                            <a:off x="0" y="4908885"/>
                            <a:ext cx="3175802" cy="937026"/>
                          </a:xfrm>
                          <a:prstGeom prst="wedgeRoundRectCallout">
                            <a:avLst>
                              <a:gd name="adj1" fmla="val -48215"/>
                              <a:gd name="adj2" fmla="val 77019"/>
                              <a:gd name="adj3" fmla="val 16667"/>
                            </a:avLst>
                          </a:prstGeom>
                          <a:ln w="38100"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70A3E" w:rsidRPr="00593D9C" w:rsidRDefault="00A70A3E" w:rsidP="00593D9C">
                              <w:pPr>
                                <w:pStyle w:val="BodyText"/>
                                <w:tabs>
                                  <w:tab w:val="left" w:pos="2245"/>
                                </w:tabs>
                                <w:kinsoku w:val="0"/>
                                <w:overflowPunct w:val="0"/>
                                <w:ind w:right="17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  <w:r w:rsidRPr="00593D9C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 xml:space="preserve">Why did the author use the word </w:t>
                              </w:r>
                              <w:r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 xml:space="preserve">____ </w:t>
                              </w:r>
                              <w:r w:rsidRPr="00593D9C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to describe</w:t>
                              </w:r>
                              <w:r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 xml:space="preserve"> _____</w:t>
                              </w:r>
                              <w:r w:rsidRPr="00593D9C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Rounded Rectangular Callout 16"/>
                        <wps:cNvSpPr/>
                        <wps:spPr>
                          <a:xfrm>
                            <a:off x="24063" y="3176337"/>
                            <a:ext cx="3104147" cy="1081405"/>
                          </a:xfrm>
                          <a:prstGeom prst="wedgeRoundRectCallout">
                            <a:avLst>
                              <a:gd name="adj1" fmla="val -48215"/>
                              <a:gd name="adj2" fmla="val 77019"/>
                              <a:gd name="adj3" fmla="val 16667"/>
                            </a:avLst>
                          </a:prstGeom>
                          <a:ln w="38100"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70A3E" w:rsidRPr="00593D9C" w:rsidRDefault="00A70A3E" w:rsidP="00593D9C">
                              <w:pPr>
                                <w:pStyle w:val="BodyText"/>
                                <w:tabs>
                                  <w:tab w:val="left" w:pos="2245"/>
                                </w:tabs>
                                <w:kinsoku w:val="0"/>
                                <w:overflowPunct w:val="0"/>
                                <w:ind w:right="17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  <w:r w:rsidRPr="00593D9C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 xml:space="preserve">Can you give me another sentence with the </w:t>
                              </w:r>
                              <w:proofErr w:type="gramStart"/>
                              <w:r w:rsidRPr="00593D9C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 xml:space="preserve">word </w:t>
                              </w:r>
                              <w:r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 xml:space="preserve"> _</w:t>
                              </w:r>
                              <w:proofErr w:type="gramEnd"/>
                              <w:r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 xml:space="preserve">___ </w:t>
                              </w:r>
                              <w:r w:rsidRPr="00593D9C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in it?</w:t>
                              </w:r>
                            </w:p>
                            <w:p w:rsidR="00A70A3E" w:rsidRDefault="00A70A3E" w:rsidP="00593D9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Rounded Rectangular Callout 17"/>
                        <wps:cNvSpPr/>
                        <wps:spPr>
                          <a:xfrm>
                            <a:off x="72189" y="1540043"/>
                            <a:ext cx="3103880" cy="1082842"/>
                          </a:xfrm>
                          <a:prstGeom prst="wedgeRoundRectCallout">
                            <a:avLst>
                              <a:gd name="adj1" fmla="val -48215"/>
                              <a:gd name="adj2" fmla="val 77019"/>
                              <a:gd name="adj3" fmla="val 16667"/>
                            </a:avLst>
                          </a:prstGeom>
                          <a:ln w="38100"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70A3E" w:rsidRPr="00593D9C" w:rsidRDefault="00224E2B" w:rsidP="00593D9C">
                              <w:pPr>
                                <w:pStyle w:val="BodyText"/>
                                <w:tabs>
                                  <w:tab w:val="left" w:pos="2136"/>
                                </w:tabs>
                                <w:kinsoku w:val="0"/>
                                <w:overflowPunct w:val="0"/>
                                <w:ind w:right="17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  <w:r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What impact</w:t>
                              </w:r>
                              <w:r w:rsidR="00A70A3E" w:rsidRPr="00593D9C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 xml:space="preserve"> has the author created by repeating the word/ phrase</w:t>
                              </w:r>
                              <w:r w:rsidR="00A70A3E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 xml:space="preserve"> _____</w:t>
                              </w:r>
                              <w:r w:rsidR="00A70A3E" w:rsidRPr="00593D9C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?</w:t>
                              </w:r>
                            </w:p>
                            <w:p w:rsidR="00A70A3E" w:rsidRDefault="00A70A3E" w:rsidP="00593D9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Rounded Rectangular Callout 19"/>
                        <wps:cNvSpPr/>
                        <wps:spPr>
                          <a:xfrm>
                            <a:off x="168442" y="0"/>
                            <a:ext cx="3007360" cy="961390"/>
                          </a:xfrm>
                          <a:prstGeom prst="wedgeRoundRectCallout">
                            <a:avLst>
                              <a:gd name="adj1" fmla="val -48215"/>
                              <a:gd name="adj2" fmla="val 77019"/>
                              <a:gd name="adj3" fmla="val 16667"/>
                            </a:avLst>
                          </a:prstGeom>
                          <a:ln w="38100"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70A3E" w:rsidRPr="00593D9C" w:rsidRDefault="00A70A3E" w:rsidP="00593D9C">
                              <w:pPr>
                                <w:pStyle w:val="BodyText"/>
                                <w:kinsoku w:val="0"/>
                                <w:overflowPunct w:val="0"/>
                                <w:ind w:right="-3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  <w:r w:rsidRPr="00593D9C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How/where can we find out the meaning of this word?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6EFB1A" id="Group 21" o:spid="_x0000_s1033" style="position:absolute;margin-left:222.05pt;margin-top:36.7pt;width:250.05pt;height:460.3pt;z-index:251691008;mso-position-horizontal-relative:margin" coordsize="31760,58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">
                <v:shapetype id="_x0000_t62" coordsize="21600,21600" o:spt="62" adj="1350,25920" path="m3600,qx,3600l0@8@12@24,0@9,,18000qy3600,21600l@6,21600@15@27@7,21600,18000,21600qx21600,18000l21600@9@18@30,21600@8,21600,3600qy18000,l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 textboxrect="791,791,20809,20809"/>
                  <v:handles>
                    <v:h position="#0,#1"/>
                  </v:handles>
                </v:shapetype>
                <v:shape id="Rounded Rectangular Callout 15" o:spid="_x0000_s1034" type="#_x0000_t62" style="position:absolute;top:49088;width:31758;height:93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" adj="386,27436" fillcolor="white [3201]" strokecolor="#00b0f0" strokeweight="3pt">
                  <v:textbox>
                    <w:txbxContent>
                      <w:p w:rsidR="00A70A3E" w:rsidRPr="00593D9C" w:rsidRDefault="00A70A3E" w:rsidP="00593D9C">
                        <w:pPr>
                          <w:pStyle w:val="BodyText"/>
                          <w:tabs>
                            <w:tab w:val="left" w:pos="2245"/>
                          </w:tabs>
                          <w:kinsoku w:val="0"/>
                          <w:overflowPunct w:val="0"/>
                          <w:ind w:right="17"/>
                          <w:jc w:val="center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  <w:r w:rsidRPr="00593D9C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 xml:space="preserve">Why did the author use the word </w:t>
                        </w:r>
                        <w:r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 xml:space="preserve">____ </w:t>
                        </w:r>
                        <w:r w:rsidRPr="00593D9C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to describe</w:t>
                        </w:r>
                        <w:r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 xml:space="preserve"> _____</w:t>
                        </w:r>
                        <w:r w:rsidRPr="00593D9C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?</w:t>
                        </w:r>
                      </w:p>
                    </w:txbxContent>
                  </v:textbox>
                </v:shape>
                <v:shape id="Rounded Rectangular Callout 16" o:spid="_x0000_s1035" type="#_x0000_t62" style="position:absolute;left:240;top:31763;width:31042;height:108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" adj="386,27436" fillcolor="white [3201]" strokecolor="#00b0f0" strokeweight="3pt">
                  <v:textbox>
                    <w:txbxContent>
                      <w:p w:rsidR="00A70A3E" w:rsidRPr="00593D9C" w:rsidRDefault="00A70A3E" w:rsidP="00593D9C">
                        <w:pPr>
                          <w:pStyle w:val="BodyText"/>
                          <w:tabs>
                            <w:tab w:val="left" w:pos="2245"/>
                          </w:tabs>
                          <w:kinsoku w:val="0"/>
                          <w:overflowPunct w:val="0"/>
                          <w:ind w:right="17"/>
                          <w:jc w:val="center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  <w:r w:rsidRPr="00593D9C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 xml:space="preserve">Can you give me another sentence with the </w:t>
                        </w:r>
                        <w:proofErr w:type="gramStart"/>
                        <w:r w:rsidRPr="00593D9C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 xml:space="preserve">word </w:t>
                        </w:r>
                        <w:r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 xml:space="preserve"> _</w:t>
                        </w:r>
                        <w:proofErr w:type="gramEnd"/>
                        <w:r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 xml:space="preserve">___ </w:t>
                        </w:r>
                        <w:r w:rsidRPr="00593D9C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in it?</w:t>
                        </w:r>
                      </w:p>
                      <w:p w:rsidR="00A70A3E" w:rsidRDefault="00A70A3E" w:rsidP="00593D9C">
                        <w:pPr>
                          <w:jc w:val="center"/>
                        </w:pPr>
                      </w:p>
                    </w:txbxContent>
                  </v:textbox>
                </v:shape>
                <v:shape id="Rounded Rectangular Callout 17" o:spid="_x0000_s1036" type="#_x0000_t62" style="position:absolute;left:721;top:15400;width:31039;height:108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" adj="386,27436" fillcolor="white [3201]" strokecolor="#00b0f0" strokeweight="3pt">
                  <v:textbox>
                    <w:txbxContent>
                      <w:p w:rsidR="00A70A3E" w:rsidRPr="00593D9C" w:rsidRDefault="00224E2B" w:rsidP="00593D9C">
                        <w:pPr>
                          <w:pStyle w:val="BodyText"/>
                          <w:tabs>
                            <w:tab w:val="left" w:pos="2136"/>
                          </w:tabs>
                          <w:kinsoku w:val="0"/>
                          <w:overflowPunct w:val="0"/>
                          <w:ind w:right="17"/>
                          <w:jc w:val="center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  <w:r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What impact</w:t>
                        </w:r>
                        <w:r w:rsidR="00A70A3E" w:rsidRPr="00593D9C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 xml:space="preserve"> has the author created by repeating the word/ phrase</w:t>
                        </w:r>
                        <w:r w:rsidR="00A70A3E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 xml:space="preserve"> _____</w:t>
                        </w:r>
                        <w:r w:rsidR="00A70A3E" w:rsidRPr="00593D9C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?</w:t>
                        </w:r>
                      </w:p>
                      <w:p w:rsidR="00A70A3E" w:rsidRDefault="00A70A3E" w:rsidP="00593D9C">
                        <w:pPr>
                          <w:jc w:val="center"/>
                        </w:pPr>
                      </w:p>
                    </w:txbxContent>
                  </v:textbox>
                </v:shape>
                <v:shape id="Rounded Rectangular Callout 19" o:spid="_x0000_s1037" type="#_x0000_t62" style="position:absolute;left:1684;width:30074;height:96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" adj="386,27436" fillcolor="white [3201]" strokecolor="#00b0f0" strokeweight="3pt">
                  <v:textbox>
                    <w:txbxContent>
                      <w:p w:rsidR="00A70A3E" w:rsidRPr="00593D9C" w:rsidRDefault="00A70A3E" w:rsidP="00593D9C">
                        <w:pPr>
                          <w:pStyle w:val="BodyText"/>
                          <w:kinsoku w:val="0"/>
                          <w:overflowPunct w:val="0"/>
                          <w:ind w:right="-3"/>
                          <w:jc w:val="center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  <w:r w:rsidRPr="00593D9C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How/where can we find out the meaning of this word?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E607E9"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270180C9" wp14:editId="7FB66766">
            <wp:simplePos x="0" y="0"/>
            <wp:positionH relativeFrom="page">
              <wp:posOffset>528955</wp:posOffset>
            </wp:positionH>
            <wp:positionV relativeFrom="paragraph">
              <wp:posOffset>4434205</wp:posOffset>
            </wp:positionV>
            <wp:extent cx="2501900" cy="2338070"/>
            <wp:effectExtent l="0" t="0" r="0" b="0"/>
            <wp:wrapNone/>
            <wp:docPr id="3" name="Picture 3" descr="T:\Planning 2021-2022\Year 1\~ Autumn\Whole Class Reading\Reading Icons\vocabular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:\Planning 2021-2022\Year 1\~ Autumn\Whole Class Reading\Reading Icons\vocabulary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19" t="7136" r="10937" b="39129"/>
                    <a:stretch/>
                  </pic:blipFill>
                  <pic:spPr bwMode="auto">
                    <a:xfrm>
                      <a:off x="0" y="0"/>
                      <a:ext cx="2501900" cy="233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07E9" w:rsidRDefault="00224E2B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C70A140" wp14:editId="67E70CBC">
                <wp:simplePos x="0" y="0"/>
                <wp:positionH relativeFrom="column">
                  <wp:posOffset>-312821</wp:posOffset>
                </wp:positionH>
                <wp:positionV relativeFrom="paragraph">
                  <wp:posOffset>286853</wp:posOffset>
                </wp:positionV>
                <wp:extent cx="2743200" cy="3271520"/>
                <wp:effectExtent l="38100" t="19050" r="19050" b="462280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3200" cy="3271520"/>
                          <a:chOff x="-120316" y="0"/>
                          <a:chExt cx="2743521" cy="3271654"/>
                        </a:xfrm>
                      </wpg:grpSpPr>
                      <wps:wsp>
                        <wps:cNvPr id="10" name="Rounded Rectangular Callout 10"/>
                        <wps:cNvSpPr/>
                        <wps:spPr>
                          <a:xfrm>
                            <a:off x="24063" y="0"/>
                            <a:ext cx="2406015" cy="1178560"/>
                          </a:xfrm>
                          <a:prstGeom prst="wedgeRoundRectCallout">
                            <a:avLst>
                              <a:gd name="adj1" fmla="val -48215"/>
                              <a:gd name="adj2" fmla="val 77019"/>
                              <a:gd name="adj3" fmla="val 16667"/>
                            </a:avLst>
                          </a:prstGeom>
                          <a:ln w="38100"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70A3E" w:rsidRPr="00593D9C" w:rsidRDefault="00A70A3E" w:rsidP="00593D9C">
                              <w:pPr>
                                <w:pStyle w:val="BodyText"/>
                                <w:kinsoku w:val="0"/>
                                <w:overflowPunct w:val="0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  <w:r w:rsidRPr="00593D9C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What does this word/sentence tell you about</w:t>
                              </w:r>
                              <w:r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 xml:space="preserve"> ______</w:t>
                              </w:r>
                              <w:r w:rsidRPr="00593D9C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?</w:t>
                              </w:r>
                            </w:p>
                            <w:p w:rsidR="00A70A3E" w:rsidRDefault="00A70A3E" w:rsidP="00593D9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ounded Rectangular Callout 11"/>
                        <wps:cNvSpPr/>
                        <wps:spPr>
                          <a:xfrm>
                            <a:off x="-120316" y="1780674"/>
                            <a:ext cx="2743521" cy="1490980"/>
                          </a:xfrm>
                          <a:prstGeom prst="wedgeRoundRectCallout">
                            <a:avLst>
                              <a:gd name="adj1" fmla="val -48215"/>
                              <a:gd name="adj2" fmla="val 77019"/>
                              <a:gd name="adj3" fmla="val 16667"/>
                            </a:avLst>
                          </a:prstGeom>
                          <a:ln w="38100"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70A3E" w:rsidRPr="00593D9C" w:rsidRDefault="00A70A3E" w:rsidP="00593D9C">
                              <w:pPr>
                                <w:pStyle w:val="BodyText"/>
                                <w:tabs>
                                  <w:tab w:val="left" w:pos="2086"/>
                                </w:tabs>
                                <w:kinsoku w:val="0"/>
                                <w:overflowPunct w:val="0"/>
                                <w:spacing w:line="242" w:lineRule="auto"/>
                                <w:ind w:right="17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  <w:r w:rsidRPr="00593D9C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Can you</w:t>
                              </w:r>
                              <w:r w:rsidR="00224E2B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 xml:space="preserve"> find a word/ sentence that support</w:t>
                              </w:r>
                              <w:r w:rsidRPr="00593D9C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s what you have just said about</w:t>
                              </w:r>
                              <w:r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 xml:space="preserve"> _____</w:t>
                              </w:r>
                              <w:r w:rsidRPr="00593D9C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?</w:t>
                              </w:r>
                            </w:p>
                            <w:p w:rsidR="00A70A3E" w:rsidRDefault="00A70A3E" w:rsidP="00593D9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C70A140" id="Group 22" o:spid="_x0000_s1038" style="position:absolute;margin-left:-24.65pt;margin-top:22.6pt;width:3in;height:257.6pt;z-index:251672576;mso-width-relative:margin" coordorigin="-1203" coordsize="27435,327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">
                <v:shape id="Rounded Rectangular Callout 10" o:spid="_x0000_s1039" type="#_x0000_t62" style="position:absolute;left:240;width:24060;height:1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" adj="386,27436" fillcolor="white [3201]" strokecolor="#00b0f0" strokeweight="3pt">
                  <v:textbox>
                    <w:txbxContent>
                      <w:p w:rsidR="00A70A3E" w:rsidRPr="00593D9C" w:rsidRDefault="00A70A3E" w:rsidP="00593D9C">
                        <w:pPr>
                          <w:pStyle w:val="BodyText"/>
                          <w:kinsoku w:val="0"/>
                          <w:overflowPunct w:val="0"/>
                          <w:jc w:val="center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  <w:r w:rsidRPr="00593D9C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What does this word/sentence tell you about</w:t>
                        </w:r>
                        <w:r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 xml:space="preserve"> ______</w:t>
                        </w:r>
                        <w:r w:rsidRPr="00593D9C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?</w:t>
                        </w:r>
                      </w:p>
                      <w:p w:rsidR="00A70A3E" w:rsidRDefault="00A70A3E" w:rsidP="00593D9C">
                        <w:pPr>
                          <w:jc w:val="center"/>
                        </w:pPr>
                      </w:p>
                    </w:txbxContent>
                  </v:textbox>
                </v:shape>
                <v:shape id="Rounded Rectangular Callout 11" o:spid="_x0000_s1040" type="#_x0000_t62" style="position:absolute;left:-1203;top:17806;width:27435;height:149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" adj="386,27436" fillcolor="white [3201]" strokecolor="#00b0f0" strokeweight="3pt">
                  <v:textbox>
                    <w:txbxContent>
                      <w:p w:rsidR="00A70A3E" w:rsidRPr="00593D9C" w:rsidRDefault="00A70A3E" w:rsidP="00593D9C">
                        <w:pPr>
                          <w:pStyle w:val="BodyText"/>
                          <w:tabs>
                            <w:tab w:val="left" w:pos="2086"/>
                          </w:tabs>
                          <w:kinsoku w:val="0"/>
                          <w:overflowPunct w:val="0"/>
                          <w:spacing w:line="242" w:lineRule="auto"/>
                          <w:ind w:right="17"/>
                          <w:jc w:val="center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  <w:r w:rsidRPr="00593D9C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Can you</w:t>
                        </w:r>
                        <w:r w:rsidR="00224E2B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 xml:space="preserve"> find a word/ sentence that support</w:t>
                        </w:r>
                        <w:r w:rsidRPr="00593D9C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s what you have just said about</w:t>
                        </w:r>
                        <w:r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 xml:space="preserve"> _____</w:t>
                        </w:r>
                        <w:r w:rsidRPr="00593D9C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?</w:t>
                        </w:r>
                      </w:p>
                      <w:p w:rsidR="00A70A3E" w:rsidRDefault="00A70A3E" w:rsidP="00593D9C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E39F5">
      <w:pPr>
        <w:rPr>
          <w:noProof/>
          <w:lang w:eastAsia="en-GB"/>
        </w:rPr>
      </w:pPr>
      <w:r w:rsidRPr="00593D9C"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35BEC277" wp14:editId="72372D7D">
                <wp:simplePos x="0" y="0"/>
                <wp:positionH relativeFrom="margin">
                  <wp:posOffset>2296160</wp:posOffset>
                </wp:positionH>
                <wp:positionV relativeFrom="paragraph">
                  <wp:posOffset>404495</wp:posOffset>
                </wp:positionV>
                <wp:extent cx="4018280" cy="5845175"/>
                <wp:effectExtent l="19050" t="19050" r="20320" b="307975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18280" cy="5845175"/>
                          <a:chOff x="-577896" y="0"/>
                          <a:chExt cx="4019741" cy="5845910"/>
                        </a:xfrm>
                      </wpg:grpSpPr>
                      <wps:wsp>
                        <wps:cNvPr id="192" name="Rounded Rectangular Callout 192"/>
                        <wps:cNvSpPr/>
                        <wps:spPr>
                          <a:xfrm>
                            <a:off x="-577896" y="5342112"/>
                            <a:ext cx="4019741" cy="503798"/>
                          </a:xfrm>
                          <a:prstGeom prst="wedgeRoundRectCallout">
                            <a:avLst>
                              <a:gd name="adj1" fmla="val -39832"/>
                              <a:gd name="adj2" fmla="val 100772"/>
                              <a:gd name="adj3" fmla="val 16667"/>
                            </a:avLst>
                          </a:prstGeom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70A3E" w:rsidRPr="002B7A70" w:rsidRDefault="00A70A3E" w:rsidP="002B7A70">
                              <w:pPr>
                                <w:pStyle w:val="BodyText"/>
                                <w:kinsoku w:val="0"/>
                                <w:overflowPunct w:val="0"/>
                                <w:ind w:right="-7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  <w:r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What do you remember about _____</w:t>
                              </w:r>
                              <w:r w:rsidRPr="002B7A70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?</w:t>
                              </w:r>
                            </w:p>
                            <w:p w:rsidR="00A70A3E" w:rsidRPr="00593D9C" w:rsidRDefault="00A70A3E" w:rsidP="002B7A70">
                              <w:pPr>
                                <w:pStyle w:val="BodyText"/>
                                <w:tabs>
                                  <w:tab w:val="left" w:pos="2245"/>
                                </w:tabs>
                                <w:kinsoku w:val="0"/>
                                <w:overflowPunct w:val="0"/>
                                <w:ind w:left="0" w:right="17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Rounded Rectangular Callout 193"/>
                        <wps:cNvSpPr/>
                        <wps:spPr>
                          <a:xfrm>
                            <a:off x="24063" y="3272591"/>
                            <a:ext cx="3104147" cy="1371680"/>
                          </a:xfrm>
                          <a:prstGeom prst="wedgeRoundRectCallout">
                            <a:avLst>
                              <a:gd name="adj1" fmla="val -48215"/>
                              <a:gd name="adj2" fmla="val 77019"/>
                              <a:gd name="adj3" fmla="val 16667"/>
                            </a:avLst>
                          </a:prstGeom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70A3E" w:rsidRPr="002B7A70" w:rsidRDefault="00A70A3E" w:rsidP="002B7A70">
                              <w:pPr>
                                <w:pStyle w:val="BodyText"/>
                                <w:kinsoku w:val="0"/>
                                <w:overflowPunct w:val="0"/>
                                <w:ind w:right="-7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  <w:r w:rsidRPr="002B7A70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Which is your favourite/worst/ funniest/scariest part of the story? Why?</w:t>
                              </w:r>
                            </w:p>
                            <w:p w:rsidR="00A70A3E" w:rsidRDefault="00A70A3E" w:rsidP="00593D9C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Rounded Rectangular Callout 194"/>
                        <wps:cNvSpPr/>
                        <wps:spPr>
                          <a:xfrm>
                            <a:off x="72146" y="1539876"/>
                            <a:ext cx="3103880" cy="1179308"/>
                          </a:xfrm>
                          <a:prstGeom prst="wedgeRoundRectCallout">
                            <a:avLst>
                              <a:gd name="adj1" fmla="val -43564"/>
                              <a:gd name="adj2" fmla="val 76991"/>
                              <a:gd name="adj3" fmla="val 16667"/>
                            </a:avLst>
                          </a:prstGeom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70A3E" w:rsidRPr="002B7A70" w:rsidRDefault="00A70A3E" w:rsidP="002B7A70">
                              <w:pPr>
                                <w:pStyle w:val="BodyText"/>
                                <w:kinsoku w:val="0"/>
                                <w:overflowPunct w:val="0"/>
                                <w:ind w:right="-7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  <w:r w:rsidRPr="002B7A70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Can you think of a different title for this story/poem/non-fiction text/section/chapter?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Rounded Rectangular Callout 195"/>
                        <wps:cNvSpPr/>
                        <wps:spPr>
                          <a:xfrm>
                            <a:off x="168442" y="0"/>
                            <a:ext cx="3007360" cy="961390"/>
                          </a:xfrm>
                          <a:prstGeom prst="wedgeRoundRectCallout">
                            <a:avLst>
                              <a:gd name="adj1" fmla="val -42614"/>
                              <a:gd name="adj2" fmla="val 79508"/>
                              <a:gd name="adj3" fmla="val 16667"/>
                            </a:avLst>
                          </a:prstGeom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70A3E" w:rsidRPr="002B7A70" w:rsidRDefault="00A70A3E" w:rsidP="002B7A70">
                              <w:pPr>
                                <w:pStyle w:val="BodyText"/>
                                <w:kinsoku w:val="0"/>
                                <w:overflowPunct w:val="0"/>
                                <w:ind w:right="-7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  <w:r w:rsidRPr="002B7A70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Who is/are the main character(s) in the story?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group w14:anchorId="35BEC277" id="Group 31" o:spid="_x0000_s1041" style="position:absolute;margin-left:180.8pt;margin-top:31.85pt;width:316.4pt;height:460.25pt;z-index:251695104;mso-position-horizontal-relative:margin;mso-width-relative:margin" coordorigin="-5778" coordsize="40197,58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">
                <v:shape id="Rounded Rectangular Callout 192" o:spid="_x0000_s1042" type="#_x0000_t62" style="position:absolute;left:-5778;top:53421;width:40196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" adj="2196,32567" fillcolor="white [3201]" strokecolor="red" strokeweight="3pt">
                  <v:textbox>
                    <w:txbxContent>
                      <w:p w:rsidR="00A70A3E" w:rsidRPr="002B7A70" w:rsidRDefault="00A70A3E" w:rsidP="002B7A70">
                        <w:pPr>
                          <w:pStyle w:val="BodyText"/>
                          <w:kinsoku w:val="0"/>
                          <w:overflowPunct w:val="0"/>
                          <w:ind w:right="-7"/>
                          <w:jc w:val="center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  <w:r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What do you remember about _____</w:t>
                        </w:r>
                        <w:r w:rsidRPr="002B7A70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?</w:t>
                        </w:r>
                      </w:p>
                      <w:p w:rsidR="00A70A3E" w:rsidRPr="00593D9C" w:rsidRDefault="00A70A3E" w:rsidP="002B7A70">
                        <w:pPr>
                          <w:pStyle w:val="BodyText"/>
                          <w:tabs>
                            <w:tab w:val="left" w:pos="2245"/>
                          </w:tabs>
                          <w:kinsoku w:val="0"/>
                          <w:overflowPunct w:val="0"/>
                          <w:ind w:left="0" w:right="17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</w:p>
                    </w:txbxContent>
                  </v:textbox>
                </v:shape>
                <v:shape id="Rounded Rectangular Callout 193" o:spid="_x0000_s1043" type="#_x0000_t62" style="position:absolute;left:240;top:32725;width:31042;height:13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" adj="386,27436" fillcolor="white [3201]" strokecolor="red" strokeweight="3pt">
                  <v:textbox>
                    <w:txbxContent>
                      <w:p w:rsidR="00A70A3E" w:rsidRPr="002B7A70" w:rsidRDefault="00A70A3E" w:rsidP="002B7A70">
                        <w:pPr>
                          <w:pStyle w:val="BodyText"/>
                          <w:kinsoku w:val="0"/>
                          <w:overflowPunct w:val="0"/>
                          <w:ind w:right="-7"/>
                          <w:jc w:val="center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  <w:r w:rsidRPr="002B7A70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Which is your favourite/worst/ funniest/scariest part of the story? Why?</w:t>
                        </w:r>
                      </w:p>
                      <w:p w:rsidR="00A70A3E" w:rsidRDefault="00A70A3E" w:rsidP="00593D9C">
                        <w:pPr>
                          <w:jc w:val="center"/>
                        </w:pPr>
                      </w:p>
                    </w:txbxContent>
                  </v:textbox>
                </v:shape>
                <v:shape id="Rounded Rectangular Callout 194" o:spid="_x0000_s1044" type="#_x0000_t62" style="position:absolute;left:721;top:15398;width:31039;height:117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" adj="1390,27430" fillcolor="white [3201]" strokecolor="red" strokeweight="3pt">
                  <v:textbox>
                    <w:txbxContent>
                      <w:p w:rsidR="00A70A3E" w:rsidRPr="002B7A70" w:rsidRDefault="00A70A3E" w:rsidP="002B7A70">
                        <w:pPr>
                          <w:pStyle w:val="BodyText"/>
                          <w:kinsoku w:val="0"/>
                          <w:overflowPunct w:val="0"/>
                          <w:ind w:right="-7"/>
                          <w:jc w:val="center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  <w:r w:rsidRPr="002B7A70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Can you think of a different title for this story/poem/non-fiction text/section/chapter?</w:t>
                        </w:r>
                      </w:p>
                    </w:txbxContent>
                  </v:textbox>
                </v:shape>
                <v:shape id="Rounded Rectangular Callout 195" o:spid="_x0000_s1045" type="#_x0000_t62" style="position:absolute;left:1684;width:30074;height:96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" adj="1595,27974" fillcolor="white [3201]" strokecolor="red" strokeweight="3pt">
                  <v:textbox>
                    <w:txbxContent>
                      <w:p w:rsidR="00A70A3E" w:rsidRPr="002B7A70" w:rsidRDefault="00A70A3E" w:rsidP="002B7A70">
                        <w:pPr>
                          <w:pStyle w:val="BodyText"/>
                          <w:kinsoku w:val="0"/>
                          <w:overflowPunct w:val="0"/>
                          <w:ind w:right="-7"/>
                          <w:jc w:val="center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  <w:r w:rsidRPr="002B7A70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Who is/are the main character(s) in the story?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E607E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9D90195" wp14:editId="251E7DA2">
                <wp:simplePos x="0" y="0"/>
                <wp:positionH relativeFrom="page">
                  <wp:posOffset>377190</wp:posOffset>
                </wp:positionH>
                <wp:positionV relativeFrom="paragraph">
                  <wp:posOffset>-415290</wp:posOffset>
                </wp:positionV>
                <wp:extent cx="10310495" cy="914400"/>
                <wp:effectExtent l="0" t="0" r="14605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1049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0A3E" w:rsidRPr="00E607E9" w:rsidRDefault="00A70A3E" w:rsidP="00E607E9">
                            <w:pPr>
                              <w:tabs>
                                <w:tab w:val="left" w:pos="5670"/>
                              </w:tabs>
                              <w:jc w:val="center"/>
                              <w:rPr>
                                <w:sz w:val="68"/>
                                <w:szCs w:val="68"/>
                              </w:rPr>
                            </w:pPr>
                            <w:r w:rsidRPr="00E607E9">
                              <w:rPr>
                                <w:color w:val="FF0000"/>
                                <w:sz w:val="68"/>
                                <w:szCs w:val="68"/>
                              </w:rPr>
                              <w:t>Retrieval</w:t>
                            </w:r>
                            <w:r w:rsidRPr="00E607E9">
                              <w:rPr>
                                <w:sz w:val="68"/>
                                <w:szCs w:val="68"/>
                              </w:rPr>
                              <w:t xml:space="preserve"> questions to ask when your child is reading…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9D90195" id="_x0000_s1046" type="#_x0000_t202" style="position:absolute;margin-left:29.7pt;margin-top:-32.7pt;width:811.85pt;height:1in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" strokecolor="white [3212]">
                <v:textbox>
                  <w:txbxContent>
                    <w:p w:rsidR="00A70A3E" w:rsidRPr="00E607E9" w:rsidRDefault="00A70A3E" w:rsidP="00E607E9">
                      <w:pPr>
                        <w:tabs>
                          <w:tab w:val="left" w:pos="5670"/>
                        </w:tabs>
                        <w:jc w:val="center"/>
                        <w:rPr>
                          <w:sz w:val="68"/>
                          <w:szCs w:val="68"/>
                        </w:rPr>
                      </w:pPr>
                      <w:r w:rsidRPr="00E607E9">
                        <w:rPr>
                          <w:color w:val="FF0000"/>
                          <w:sz w:val="68"/>
                          <w:szCs w:val="68"/>
                        </w:rPr>
                        <w:t>Retrieval</w:t>
                      </w:r>
                      <w:r w:rsidRPr="00E607E9">
                        <w:rPr>
                          <w:sz w:val="68"/>
                          <w:szCs w:val="68"/>
                        </w:rPr>
                        <w:t xml:space="preserve"> questions to ask when your child is reading…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593D9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1DC674CA" wp14:editId="617B210E">
                <wp:simplePos x="0" y="0"/>
                <wp:positionH relativeFrom="column">
                  <wp:posOffset>-134620</wp:posOffset>
                </wp:positionH>
                <wp:positionV relativeFrom="paragraph">
                  <wp:posOffset>507365</wp:posOffset>
                </wp:positionV>
                <wp:extent cx="2453640" cy="3271520"/>
                <wp:effectExtent l="38100" t="19050" r="22860" b="46228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53640" cy="3271520"/>
                          <a:chOff x="0" y="0"/>
                          <a:chExt cx="2453640" cy="3271654"/>
                        </a:xfrm>
                      </wpg:grpSpPr>
                      <wps:wsp>
                        <wps:cNvPr id="24" name="Rounded Rectangular Callout 24"/>
                        <wps:cNvSpPr/>
                        <wps:spPr>
                          <a:xfrm>
                            <a:off x="24063" y="0"/>
                            <a:ext cx="2406015" cy="1178560"/>
                          </a:xfrm>
                          <a:prstGeom prst="wedgeRoundRectCallout">
                            <a:avLst>
                              <a:gd name="adj1" fmla="val -48215"/>
                              <a:gd name="adj2" fmla="val 77019"/>
                              <a:gd name="adj3" fmla="val 16667"/>
                            </a:avLst>
                          </a:prstGeom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70A3E" w:rsidRPr="002B7A70" w:rsidRDefault="00A70A3E" w:rsidP="002B7A70">
                              <w:pPr>
                                <w:pStyle w:val="BodyText"/>
                                <w:kinsoku w:val="0"/>
                                <w:overflowPunct w:val="0"/>
                                <w:ind w:right="-7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  <w:r w:rsidRPr="002B7A70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Where/when is the story set?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Rounded Rectangular Callout 25"/>
                        <wps:cNvSpPr/>
                        <wps:spPr>
                          <a:xfrm>
                            <a:off x="0" y="1780674"/>
                            <a:ext cx="2453640" cy="1490980"/>
                          </a:xfrm>
                          <a:prstGeom prst="wedgeRoundRectCallout">
                            <a:avLst>
                              <a:gd name="adj1" fmla="val -48215"/>
                              <a:gd name="adj2" fmla="val 77019"/>
                              <a:gd name="adj3" fmla="val 16667"/>
                            </a:avLst>
                          </a:prstGeom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70A3E" w:rsidRPr="002B7A70" w:rsidRDefault="00A70A3E" w:rsidP="002B7A70">
                              <w:pPr>
                                <w:pStyle w:val="BodyText"/>
                                <w:kinsoku w:val="0"/>
                                <w:overflowPunct w:val="0"/>
                                <w:ind w:right="-7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  <w:r w:rsidRPr="002B7A70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Is there a good/bad characte</w:t>
                              </w:r>
                              <w:r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 xml:space="preserve">r? Who is it? </w:t>
                              </w:r>
                              <w:r w:rsidRPr="002B7A70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How can you tell?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1="http://schemas.microsoft.com/office/drawing/2015/9/8/chartex">
            <w:pict>
              <v:group w14:anchorId="1DC674CA" id="Group 23" o:spid="_x0000_s1047" style="position:absolute;margin-left:-10.6pt;margin-top:39.95pt;width:193.2pt;height:257.6pt;z-index:251693056" coordsize="24536,327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">
                <v:shape id="Rounded Rectangular Callout 24" o:spid="_x0000_s1048" type="#_x0000_t62" style="position:absolute;left:240;width:24060;height:1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" adj="386,27436" fillcolor="white [3201]" strokecolor="red" strokeweight="3pt">
                  <v:textbox>
                    <w:txbxContent>
                      <w:p w:rsidR="00A70A3E" w:rsidRPr="002B7A70" w:rsidRDefault="00A70A3E" w:rsidP="002B7A70">
                        <w:pPr>
                          <w:pStyle w:val="BodyText"/>
                          <w:kinsoku w:val="0"/>
                          <w:overflowPunct w:val="0"/>
                          <w:ind w:right="-7"/>
                          <w:jc w:val="center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  <w:r w:rsidRPr="002B7A70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Where/when is the story set?</w:t>
                        </w:r>
                      </w:p>
                    </w:txbxContent>
                  </v:textbox>
                </v:shape>
                <v:shape id="Rounded Rectangular Callout 25" o:spid="_x0000_s1049" type="#_x0000_t62" style="position:absolute;top:17806;width:24536;height:149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" adj="386,27436" fillcolor="white [3201]" strokecolor="red" strokeweight="3pt">
                  <v:textbox>
                    <w:txbxContent>
                      <w:p w:rsidR="00A70A3E" w:rsidRPr="002B7A70" w:rsidRDefault="00A70A3E" w:rsidP="002B7A70">
                        <w:pPr>
                          <w:pStyle w:val="BodyText"/>
                          <w:kinsoku w:val="0"/>
                          <w:overflowPunct w:val="0"/>
                          <w:ind w:right="-7"/>
                          <w:jc w:val="center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  <w:r w:rsidRPr="002B7A70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Is there a good/bad characte</w:t>
                        </w:r>
                        <w:r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 xml:space="preserve">r? Who is it? </w:t>
                        </w:r>
                        <w:r w:rsidRPr="002B7A70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How can you tell?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593D9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4BAFEE5A" wp14:editId="3757CB7C">
                <wp:simplePos x="0" y="0"/>
                <wp:positionH relativeFrom="column">
                  <wp:posOffset>6675120</wp:posOffset>
                </wp:positionH>
                <wp:positionV relativeFrom="paragraph">
                  <wp:posOffset>356235</wp:posOffset>
                </wp:positionV>
                <wp:extent cx="2573655" cy="6038850"/>
                <wp:effectExtent l="76200" t="19050" r="17145" b="28575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73655" cy="6038850"/>
                          <a:chOff x="24064" y="24062"/>
                          <a:chExt cx="2574223" cy="6039018"/>
                        </a:xfrm>
                      </wpg:grpSpPr>
                      <wps:wsp>
                        <wps:cNvPr id="27" name="Rounded Rectangular Callout 27"/>
                        <wps:cNvSpPr/>
                        <wps:spPr>
                          <a:xfrm>
                            <a:off x="48127" y="5197728"/>
                            <a:ext cx="2550160" cy="865352"/>
                          </a:xfrm>
                          <a:prstGeom prst="wedgeRoundRectCallout">
                            <a:avLst>
                              <a:gd name="adj1" fmla="val -48215"/>
                              <a:gd name="adj2" fmla="val 77019"/>
                              <a:gd name="adj3" fmla="val 16667"/>
                            </a:avLst>
                          </a:prstGeom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70A3E" w:rsidRPr="002B7A70" w:rsidRDefault="00A70A3E" w:rsidP="002B7A70">
                              <w:pPr>
                                <w:pStyle w:val="BodyText"/>
                                <w:kinsoku w:val="0"/>
                                <w:overflowPunct w:val="0"/>
                                <w:ind w:right="-7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  <w:r w:rsidRPr="002B7A70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Who is telling us the story?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ounded Rectangular Callout 28"/>
                        <wps:cNvSpPr/>
                        <wps:spPr>
                          <a:xfrm>
                            <a:off x="24064" y="3777978"/>
                            <a:ext cx="2550160" cy="864779"/>
                          </a:xfrm>
                          <a:prstGeom prst="wedgeRoundRectCallout">
                            <a:avLst>
                              <a:gd name="adj1" fmla="val -48215"/>
                              <a:gd name="adj2" fmla="val 77019"/>
                              <a:gd name="adj3" fmla="val 16667"/>
                            </a:avLst>
                          </a:prstGeom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70A3E" w:rsidRPr="002B7A70" w:rsidRDefault="00A70A3E" w:rsidP="002B7A70">
                              <w:pPr>
                                <w:pStyle w:val="BodyText"/>
                                <w:kinsoku w:val="0"/>
                                <w:overflowPunct w:val="0"/>
                                <w:ind w:right="-7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  <w:r w:rsidRPr="002B7A70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How does the story end?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Rounded Rectangular Callout 29"/>
                        <wps:cNvSpPr/>
                        <wps:spPr>
                          <a:xfrm>
                            <a:off x="48126" y="2118967"/>
                            <a:ext cx="2550160" cy="1081405"/>
                          </a:xfrm>
                          <a:prstGeom prst="wedgeRoundRectCallout">
                            <a:avLst>
                              <a:gd name="adj1" fmla="val -48215"/>
                              <a:gd name="adj2" fmla="val 77019"/>
                              <a:gd name="adj3" fmla="val 16667"/>
                            </a:avLst>
                          </a:prstGeom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70A3E" w:rsidRPr="002B7A70" w:rsidRDefault="00A70A3E" w:rsidP="002B7A70">
                              <w:pPr>
                                <w:pStyle w:val="BodyText"/>
                                <w:kinsoku w:val="0"/>
                                <w:overflowPunct w:val="0"/>
                                <w:ind w:right="-7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  <w:r w:rsidRPr="002B7A70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What do you think is happening here?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Rounded Rectangular Callout 30"/>
                        <wps:cNvSpPr/>
                        <wps:spPr>
                          <a:xfrm>
                            <a:off x="48126" y="24062"/>
                            <a:ext cx="2550160" cy="1467877"/>
                          </a:xfrm>
                          <a:prstGeom prst="wedgeRoundRectCallout">
                            <a:avLst>
                              <a:gd name="adj1" fmla="val -48215"/>
                              <a:gd name="adj2" fmla="val 77019"/>
                              <a:gd name="adj3" fmla="val 16667"/>
                            </a:avLst>
                          </a:prstGeom>
                          <a:ln w="381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70A3E" w:rsidRPr="002B7A70" w:rsidRDefault="00A70A3E" w:rsidP="002B7A70">
                              <w:pPr>
                                <w:pStyle w:val="BodyText"/>
                                <w:kinsoku w:val="0"/>
                                <w:overflowPunct w:val="0"/>
                                <w:ind w:right="-7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  <w:r w:rsidRPr="002B7A70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Why is this story/ poem/non-fiction text/section/chapter called?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4BAFEE5A" id="Group 26" o:spid="_x0000_s1050" style="position:absolute;margin-left:525.6pt;margin-top:28.05pt;width:202.65pt;height:475.5pt;z-index:251694080;mso-width-relative:margin;mso-height-relative:margin" coordorigin="240,240" coordsize="25742,60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">
                <v:shape id="Rounded Rectangular Callout 27" o:spid="_x0000_s1051" type="#_x0000_t62" style="position:absolute;left:481;top:51977;width:25501;height:8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" adj="386,27436" fillcolor="white [3201]" strokecolor="red" strokeweight="3pt">
                  <v:textbox>
                    <w:txbxContent>
                      <w:p w:rsidR="00A70A3E" w:rsidRPr="002B7A70" w:rsidRDefault="00A70A3E" w:rsidP="002B7A70">
                        <w:pPr>
                          <w:pStyle w:val="BodyText"/>
                          <w:kinsoku w:val="0"/>
                          <w:overflowPunct w:val="0"/>
                          <w:ind w:right="-7"/>
                          <w:jc w:val="center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  <w:r w:rsidRPr="002B7A70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Who is telling us the story?</w:t>
                        </w:r>
                      </w:p>
                    </w:txbxContent>
                  </v:textbox>
                </v:shape>
                <v:shape id="Rounded Rectangular Callout 28" o:spid="_x0000_s1052" type="#_x0000_t62" style="position:absolute;left:240;top:37779;width:25502;height:86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" adj="386,27436" fillcolor="white [3201]" strokecolor="red" strokeweight="3pt">
                  <v:textbox>
                    <w:txbxContent>
                      <w:p w:rsidR="00A70A3E" w:rsidRPr="002B7A70" w:rsidRDefault="00A70A3E" w:rsidP="002B7A70">
                        <w:pPr>
                          <w:pStyle w:val="BodyText"/>
                          <w:kinsoku w:val="0"/>
                          <w:overflowPunct w:val="0"/>
                          <w:ind w:right="-7"/>
                          <w:jc w:val="center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  <w:r w:rsidRPr="002B7A70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How does the story end?</w:t>
                        </w:r>
                      </w:p>
                    </w:txbxContent>
                  </v:textbox>
                </v:shape>
                <v:shape id="Rounded Rectangular Callout 29" o:spid="_x0000_s1053" type="#_x0000_t62" style="position:absolute;left:481;top:21189;width:25501;height:108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" adj="386,27436" fillcolor="white [3201]" strokecolor="red" strokeweight="3pt">
                  <v:textbox>
                    <w:txbxContent>
                      <w:p w:rsidR="00A70A3E" w:rsidRPr="002B7A70" w:rsidRDefault="00A70A3E" w:rsidP="002B7A70">
                        <w:pPr>
                          <w:pStyle w:val="BodyText"/>
                          <w:kinsoku w:val="0"/>
                          <w:overflowPunct w:val="0"/>
                          <w:ind w:right="-7"/>
                          <w:jc w:val="center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  <w:r w:rsidRPr="002B7A70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What do you think is happening here?</w:t>
                        </w:r>
                      </w:p>
                    </w:txbxContent>
                  </v:textbox>
                </v:shape>
                <v:shape id="Rounded Rectangular Callout 30" o:spid="_x0000_s1054" type="#_x0000_t62" style="position:absolute;left:481;top:240;width:25501;height:146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" adj="386,27436" fillcolor="white [3201]" strokecolor="red" strokeweight="3pt">
                  <v:textbox>
                    <w:txbxContent>
                      <w:p w:rsidR="00A70A3E" w:rsidRPr="002B7A70" w:rsidRDefault="00A70A3E" w:rsidP="002B7A70">
                        <w:pPr>
                          <w:pStyle w:val="BodyText"/>
                          <w:kinsoku w:val="0"/>
                          <w:overflowPunct w:val="0"/>
                          <w:ind w:right="-7"/>
                          <w:jc w:val="center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  <w:r w:rsidRPr="002B7A70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Why is this story/ poem/non-fiction text/section/chapter called?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607E9">
      <w:pPr>
        <w:rPr>
          <w:noProof/>
          <w:lang w:eastAsia="en-GB"/>
        </w:rPr>
      </w:pPr>
    </w:p>
    <w:p w:rsidR="00E607E9" w:rsidRDefault="00E607E9"/>
    <w:p w:rsidR="00E607E9" w:rsidRDefault="00E607E9"/>
    <w:p w:rsidR="00E607E9" w:rsidRDefault="00E607E9"/>
    <w:p w:rsidR="00E607E9" w:rsidRDefault="00E607E9"/>
    <w:p w:rsidR="00E607E9" w:rsidRDefault="00E607E9"/>
    <w:p w:rsidR="00E607E9" w:rsidRDefault="00E607E9"/>
    <w:p w:rsidR="00E607E9" w:rsidRDefault="00E607E9"/>
    <w:p w:rsidR="00EE39F5" w:rsidRDefault="00EE39F5"/>
    <w:p w:rsidR="00EE39F5" w:rsidRDefault="00EE39F5"/>
    <w:p w:rsidR="00EE39F5" w:rsidRDefault="00EE39F5"/>
    <w:p w:rsidR="00EE39F5" w:rsidRDefault="00EE39F5">
      <w:r w:rsidRPr="00E607E9">
        <w:rPr>
          <w:noProof/>
          <w:lang w:eastAsia="en-GB"/>
        </w:rPr>
        <w:drawing>
          <wp:anchor distT="0" distB="0" distL="114300" distR="114300" simplePos="0" relativeHeight="251655168" behindDoc="0" locked="0" layoutInCell="1" allowOverlap="1" wp14:anchorId="3E263741" wp14:editId="5B227EF8">
            <wp:simplePos x="0" y="0"/>
            <wp:positionH relativeFrom="margin">
              <wp:posOffset>-694690</wp:posOffset>
            </wp:positionH>
            <wp:positionV relativeFrom="paragraph">
              <wp:posOffset>354330</wp:posOffset>
            </wp:positionV>
            <wp:extent cx="2502179" cy="2261235"/>
            <wp:effectExtent l="0" t="0" r="0" b="0"/>
            <wp:wrapNone/>
            <wp:docPr id="2" name="Picture 2" descr="T:\Planning 2021-2022\Year 1\~ Autumn\Whole Class Reading\Reading Icons\retriev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:\Planning 2021-2022\Year 1\~ Autumn\Whole Class Reading\Reading Icons\retriev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68" t="8254" r="11196" b="38818"/>
                    <a:stretch/>
                  </pic:blipFill>
                  <pic:spPr bwMode="auto">
                    <a:xfrm>
                      <a:off x="0" y="0"/>
                      <a:ext cx="2502179" cy="226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39F5" w:rsidRDefault="00EE39F5"/>
    <w:p w:rsidR="00E607E9" w:rsidRDefault="00E607E9"/>
    <w:p w:rsidR="00E607E9" w:rsidRDefault="00E607E9"/>
    <w:p w:rsidR="00E607E9" w:rsidRDefault="00E607E9"/>
    <w:p w:rsidR="00E607E9" w:rsidRDefault="00E607E9"/>
    <w:p w:rsidR="00E607E9" w:rsidRDefault="00E607E9"/>
    <w:p w:rsidR="00E607E9" w:rsidRDefault="00E607E9"/>
    <w:p w:rsidR="00E607E9" w:rsidRDefault="00E607E9"/>
    <w:p w:rsidR="00E607E9" w:rsidRDefault="00476BDD">
      <w:r w:rsidRPr="002B7A7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6C5F4325" wp14:editId="1D9FCF77">
                <wp:simplePos x="0" y="0"/>
                <wp:positionH relativeFrom="column">
                  <wp:posOffset>6544945</wp:posOffset>
                </wp:positionH>
                <wp:positionV relativeFrom="paragraph">
                  <wp:posOffset>152400</wp:posOffset>
                </wp:positionV>
                <wp:extent cx="2597785" cy="6062980"/>
                <wp:effectExtent l="57150" t="19050" r="12065" b="375920"/>
                <wp:wrapNone/>
                <wp:docPr id="200" name="Group 2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97785" cy="6062980"/>
                          <a:chOff x="0" y="0"/>
                          <a:chExt cx="2598287" cy="6063081"/>
                        </a:xfrm>
                      </wpg:grpSpPr>
                      <wps:wsp>
                        <wps:cNvPr id="201" name="Rounded Rectangular Callout 201"/>
                        <wps:cNvSpPr/>
                        <wps:spPr>
                          <a:xfrm>
                            <a:off x="48127" y="4860839"/>
                            <a:ext cx="2550160" cy="1202242"/>
                          </a:xfrm>
                          <a:prstGeom prst="wedgeRoundRectCallout">
                            <a:avLst>
                              <a:gd name="adj1" fmla="val -48215"/>
                              <a:gd name="adj2" fmla="val 77019"/>
                              <a:gd name="adj3" fmla="val 16667"/>
                            </a:avLst>
                          </a:prstGeom>
                          <a:ln w="38100">
                            <a:solidFill>
                              <a:schemeClr val="accent4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70A3E" w:rsidRPr="002B7A70" w:rsidRDefault="00A70A3E" w:rsidP="002B7A70">
                              <w:pPr>
                                <w:pStyle w:val="BodyText"/>
                                <w:kinsoku w:val="0"/>
                                <w:overflowPunct w:val="0"/>
                                <w:ind w:right="-7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  <w:r w:rsidRPr="002B7A70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What can we guess about where/when this is taking place?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Rounded Rectangular Callout 202"/>
                        <wps:cNvSpPr/>
                        <wps:spPr>
                          <a:xfrm>
                            <a:off x="0" y="3296653"/>
                            <a:ext cx="2550160" cy="1081405"/>
                          </a:xfrm>
                          <a:prstGeom prst="wedgeRoundRectCallout">
                            <a:avLst>
                              <a:gd name="adj1" fmla="val -48215"/>
                              <a:gd name="adj2" fmla="val 77019"/>
                              <a:gd name="adj3" fmla="val 16667"/>
                            </a:avLst>
                          </a:prstGeom>
                          <a:ln w="38100">
                            <a:solidFill>
                              <a:schemeClr val="accent4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70A3E" w:rsidRPr="002B7A70" w:rsidRDefault="00A70A3E" w:rsidP="002B7A70">
                              <w:pPr>
                                <w:pStyle w:val="BodyText"/>
                                <w:kinsoku w:val="0"/>
                                <w:overflowPunct w:val="0"/>
                                <w:ind w:right="-7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  <w:r w:rsidRPr="002B7A70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Why do you think _____?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Rounded Rectangular Callout 203"/>
                        <wps:cNvSpPr/>
                        <wps:spPr>
                          <a:xfrm>
                            <a:off x="24064" y="1588169"/>
                            <a:ext cx="2550160" cy="1081405"/>
                          </a:xfrm>
                          <a:prstGeom prst="wedgeRoundRectCallout">
                            <a:avLst>
                              <a:gd name="adj1" fmla="val -48215"/>
                              <a:gd name="adj2" fmla="val 77019"/>
                              <a:gd name="adj3" fmla="val 16667"/>
                            </a:avLst>
                          </a:prstGeom>
                          <a:ln w="38100">
                            <a:solidFill>
                              <a:schemeClr val="accent4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70A3E" w:rsidRPr="002B7A70" w:rsidRDefault="00A70A3E" w:rsidP="002B7A70">
                              <w:pPr>
                                <w:pStyle w:val="BodyText"/>
                                <w:kinsoku w:val="0"/>
                                <w:overflowPunct w:val="0"/>
                                <w:ind w:right="-7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  <w:r w:rsidRPr="002B7A70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Can you explain why</w:t>
                              </w:r>
                              <w:r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 xml:space="preserve"> ________</w:t>
                              </w:r>
                              <w:r w:rsidRPr="002B7A70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?</w:t>
                              </w:r>
                            </w:p>
                            <w:p w:rsidR="00A70A3E" w:rsidRDefault="00A70A3E" w:rsidP="002B7A70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Rounded Rectangular Callout 204"/>
                        <wps:cNvSpPr/>
                        <wps:spPr>
                          <a:xfrm>
                            <a:off x="24064" y="0"/>
                            <a:ext cx="2550160" cy="1081405"/>
                          </a:xfrm>
                          <a:prstGeom prst="wedgeRoundRectCallout">
                            <a:avLst>
                              <a:gd name="adj1" fmla="val -48215"/>
                              <a:gd name="adj2" fmla="val 77019"/>
                              <a:gd name="adj3" fmla="val 16667"/>
                            </a:avLst>
                          </a:prstGeom>
                          <a:ln w="38100">
                            <a:solidFill>
                              <a:schemeClr val="accent4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70A3E" w:rsidRPr="002B7A70" w:rsidRDefault="00A70A3E" w:rsidP="002B7A70">
                              <w:pPr>
                                <w:pStyle w:val="BodyText"/>
                                <w:kinsoku w:val="0"/>
                                <w:overflowPunct w:val="0"/>
                                <w:ind w:right="-7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  <w:r w:rsidRPr="002B7A70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 xml:space="preserve">How did you feel </w:t>
                              </w:r>
                              <w:proofErr w:type="gramStart"/>
                              <w:r w:rsidRPr="002B7A70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when</w:t>
                              </w:r>
                              <w:proofErr w:type="gramEnd"/>
                            </w:p>
                            <w:p w:rsidR="00A70A3E" w:rsidRPr="002B7A70" w:rsidRDefault="00A70A3E" w:rsidP="002B7A70">
                              <w:pPr>
                                <w:pStyle w:val="BodyText"/>
                                <w:kinsoku w:val="0"/>
                                <w:overflowPunct w:val="0"/>
                                <w:ind w:right="-7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  <w:r w:rsidRPr="002B7A70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 xml:space="preserve"> </w:t>
                              </w:r>
                              <w:r w:rsidRPr="002B7A70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ab/>
                              </w:r>
                              <w:r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________</w:t>
                              </w:r>
                              <w:r w:rsidRPr="002B7A70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?</w:t>
                              </w:r>
                            </w:p>
                            <w:p w:rsidR="00A70A3E" w:rsidRDefault="00A70A3E" w:rsidP="002B7A70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1="http://schemas.microsoft.com/office/drawing/2015/9/8/chartex">
            <w:pict>
              <v:group w14:anchorId="6C5F4325" id="Group 200" o:spid="_x0000_s1055" style="position:absolute;margin-left:515.35pt;margin-top:12pt;width:204.55pt;height:477.4pt;z-index:251698176" coordsize="25982,60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">
                <v:shape id="Rounded Rectangular Callout 201" o:spid="_x0000_s1056" type="#_x0000_t62" style="position:absolute;left:481;top:48608;width:25501;height:120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" adj="386,27436" fillcolor="white [3201]" strokecolor="#ffc000 [3207]" strokeweight="3pt">
                  <v:textbox>
                    <w:txbxContent>
                      <w:p w:rsidR="00A70A3E" w:rsidRPr="002B7A70" w:rsidRDefault="00A70A3E" w:rsidP="002B7A70">
                        <w:pPr>
                          <w:pStyle w:val="BodyText"/>
                          <w:kinsoku w:val="0"/>
                          <w:overflowPunct w:val="0"/>
                          <w:ind w:right="-7"/>
                          <w:jc w:val="center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  <w:r w:rsidRPr="002B7A70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What can we guess about where/when this is taking place?</w:t>
                        </w:r>
                      </w:p>
                    </w:txbxContent>
                  </v:textbox>
                </v:shape>
                <v:shape id="Rounded Rectangular Callout 202" o:spid="_x0000_s1057" type="#_x0000_t62" style="position:absolute;top:32966;width:25501;height:108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" adj="386,27436" fillcolor="white [3201]" strokecolor="#ffc000 [3207]" strokeweight="3pt">
                  <v:textbox>
                    <w:txbxContent>
                      <w:p w:rsidR="00A70A3E" w:rsidRPr="002B7A70" w:rsidRDefault="00A70A3E" w:rsidP="002B7A70">
                        <w:pPr>
                          <w:pStyle w:val="BodyText"/>
                          <w:kinsoku w:val="0"/>
                          <w:overflowPunct w:val="0"/>
                          <w:ind w:right="-7"/>
                          <w:jc w:val="center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  <w:r w:rsidRPr="002B7A70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Why do you think _____?</w:t>
                        </w:r>
                      </w:p>
                    </w:txbxContent>
                  </v:textbox>
                </v:shape>
                <v:shape id="Rounded Rectangular Callout 203" o:spid="_x0000_s1058" type="#_x0000_t62" style="position:absolute;left:240;top:15881;width:25502;height:108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" adj="386,27436" fillcolor="white [3201]" strokecolor="#ffc000 [3207]" strokeweight="3pt">
                  <v:textbox>
                    <w:txbxContent>
                      <w:p w:rsidR="00A70A3E" w:rsidRPr="002B7A70" w:rsidRDefault="00A70A3E" w:rsidP="002B7A70">
                        <w:pPr>
                          <w:pStyle w:val="BodyText"/>
                          <w:kinsoku w:val="0"/>
                          <w:overflowPunct w:val="0"/>
                          <w:ind w:right="-7"/>
                          <w:jc w:val="center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  <w:r w:rsidRPr="002B7A70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Can you explain why</w:t>
                        </w:r>
                        <w:r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 xml:space="preserve"> ________</w:t>
                        </w:r>
                        <w:r w:rsidRPr="002B7A70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?</w:t>
                        </w:r>
                      </w:p>
                      <w:p w:rsidR="00A70A3E" w:rsidRDefault="00A70A3E" w:rsidP="002B7A70">
                        <w:pPr>
                          <w:jc w:val="center"/>
                        </w:pPr>
                      </w:p>
                    </w:txbxContent>
                  </v:textbox>
                </v:shape>
                <v:shape id="Rounded Rectangular Callout 204" o:spid="_x0000_s1059" type="#_x0000_t62" style="position:absolute;left:240;width:25502;height:108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" adj="386,27436" fillcolor="white [3201]" strokecolor="#ffc000 [3207]" strokeweight="3pt">
                  <v:textbox>
                    <w:txbxContent>
                      <w:p w:rsidR="00A70A3E" w:rsidRPr="002B7A70" w:rsidRDefault="00A70A3E" w:rsidP="002B7A70">
                        <w:pPr>
                          <w:pStyle w:val="BodyText"/>
                          <w:kinsoku w:val="0"/>
                          <w:overflowPunct w:val="0"/>
                          <w:ind w:right="-7"/>
                          <w:jc w:val="center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  <w:r w:rsidRPr="002B7A70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 xml:space="preserve">How did you feel </w:t>
                        </w:r>
                        <w:proofErr w:type="gramStart"/>
                        <w:r w:rsidRPr="002B7A70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when</w:t>
                        </w:r>
                        <w:proofErr w:type="gramEnd"/>
                      </w:p>
                      <w:p w:rsidR="00A70A3E" w:rsidRPr="002B7A70" w:rsidRDefault="00A70A3E" w:rsidP="002B7A70">
                        <w:pPr>
                          <w:pStyle w:val="BodyText"/>
                          <w:kinsoku w:val="0"/>
                          <w:overflowPunct w:val="0"/>
                          <w:ind w:right="-7"/>
                          <w:jc w:val="center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  <w:r w:rsidRPr="002B7A70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 xml:space="preserve"> </w:t>
                        </w:r>
                        <w:r w:rsidRPr="002B7A70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ab/>
                        </w:r>
                        <w:r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________</w:t>
                        </w:r>
                        <w:r w:rsidRPr="002B7A70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?</w:t>
                        </w:r>
                      </w:p>
                      <w:p w:rsidR="00A70A3E" w:rsidRDefault="00A70A3E" w:rsidP="002B7A70">
                        <w:pPr>
                          <w:jc w:val="center"/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2B7A70" w:rsidRPr="002B7A7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556DDF70" wp14:editId="7321A260">
                <wp:simplePos x="0" y="0"/>
                <wp:positionH relativeFrom="margin">
                  <wp:posOffset>2743200</wp:posOffset>
                </wp:positionH>
                <wp:positionV relativeFrom="paragraph">
                  <wp:posOffset>192505</wp:posOffset>
                </wp:positionV>
                <wp:extent cx="3175635" cy="5942660"/>
                <wp:effectExtent l="38100" t="19050" r="24765" b="420370"/>
                <wp:wrapNone/>
                <wp:docPr id="205" name="Group 2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5635" cy="5942660"/>
                          <a:chOff x="0" y="0"/>
                          <a:chExt cx="3176069" cy="5942764"/>
                        </a:xfrm>
                      </wpg:grpSpPr>
                      <wps:wsp>
                        <wps:cNvPr id="206" name="Rounded Rectangular Callout 206"/>
                        <wps:cNvSpPr/>
                        <wps:spPr>
                          <a:xfrm>
                            <a:off x="0" y="4596140"/>
                            <a:ext cx="3175802" cy="1346624"/>
                          </a:xfrm>
                          <a:prstGeom prst="wedgeRoundRectCallout">
                            <a:avLst>
                              <a:gd name="adj1" fmla="val -48215"/>
                              <a:gd name="adj2" fmla="val 77019"/>
                              <a:gd name="adj3" fmla="val 16667"/>
                            </a:avLst>
                          </a:prstGeom>
                          <a:ln w="38100">
                            <a:solidFill>
                              <a:schemeClr val="accent4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70A3E" w:rsidRPr="002B7A70" w:rsidRDefault="00A70A3E" w:rsidP="002B7A70">
                              <w:pPr>
                                <w:pStyle w:val="BodyText"/>
                                <w:kinsoku w:val="0"/>
                                <w:overflowPunct w:val="0"/>
                                <w:ind w:right="-7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  <w:r w:rsidRPr="002B7A70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Is there anything you’ve just read which reminds you of something that has happened to you, or someone you know? Why? How?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Rounded Rectangular Callout 207"/>
                        <wps:cNvSpPr/>
                        <wps:spPr>
                          <a:xfrm>
                            <a:off x="24063" y="3056020"/>
                            <a:ext cx="3104147" cy="1081405"/>
                          </a:xfrm>
                          <a:prstGeom prst="wedgeRoundRectCallout">
                            <a:avLst>
                              <a:gd name="adj1" fmla="val -48215"/>
                              <a:gd name="adj2" fmla="val 77019"/>
                              <a:gd name="adj3" fmla="val 16667"/>
                            </a:avLst>
                          </a:prstGeom>
                          <a:ln w="38100">
                            <a:solidFill>
                              <a:schemeClr val="accent4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70A3E" w:rsidRPr="002B7A70" w:rsidRDefault="00A70A3E" w:rsidP="002B7A70">
                              <w:pPr>
                                <w:pStyle w:val="BodyText"/>
                                <w:kinsoku w:val="0"/>
                                <w:overflowPunct w:val="0"/>
                                <w:ind w:right="-7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  <w:r w:rsidRPr="002B7A70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Can</w:t>
                              </w:r>
                              <w:r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 xml:space="preserve"> you describe how you felt when ____</w:t>
                              </w:r>
                              <w:r w:rsidRPr="002B7A70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? Why?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Rounded Rectangular Callout 208"/>
                        <wps:cNvSpPr/>
                        <wps:spPr>
                          <a:xfrm>
                            <a:off x="72189" y="1540043"/>
                            <a:ext cx="3103880" cy="1082842"/>
                          </a:xfrm>
                          <a:prstGeom prst="wedgeRoundRectCallout">
                            <a:avLst>
                              <a:gd name="adj1" fmla="val -48215"/>
                              <a:gd name="adj2" fmla="val 77019"/>
                              <a:gd name="adj3" fmla="val 16667"/>
                            </a:avLst>
                          </a:prstGeom>
                          <a:ln w="38100">
                            <a:solidFill>
                              <a:schemeClr val="accent4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70A3E" w:rsidRPr="002B7A70" w:rsidRDefault="00A70A3E" w:rsidP="002B7A70">
                              <w:pPr>
                                <w:pStyle w:val="BodyText"/>
                                <w:kinsoku w:val="0"/>
                                <w:overflowPunct w:val="0"/>
                                <w:ind w:right="-7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  <w:r w:rsidRPr="002B7A70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What do you think ____ is saying/thinking/ feeling at this point? Why?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Rounded Rectangular Callout 209"/>
                        <wps:cNvSpPr/>
                        <wps:spPr>
                          <a:xfrm>
                            <a:off x="168442" y="0"/>
                            <a:ext cx="3007360" cy="961390"/>
                          </a:xfrm>
                          <a:prstGeom prst="wedgeRoundRectCallout">
                            <a:avLst>
                              <a:gd name="adj1" fmla="val -48215"/>
                              <a:gd name="adj2" fmla="val 77019"/>
                              <a:gd name="adj3" fmla="val 16667"/>
                            </a:avLst>
                          </a:prstGeom>
                          <a:ln w="38100">
                            <a:solidFill>
                              <a:schemeClr val="accent4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70A3E" w:rsidRPr="002B7A70" w:rsidRDefault="00A70A3E" w:rsidP="002B7A70">
                              <w:pPr>
                                <w:pStyle w:val="BodyText"/>
                                <w:kinsoku w:val="0"/>
                                <w:overflowPunct w:val="0"/>
                                <w:ind w:right="-7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  <w:r w:rsidRPr="002B7A70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Why does the author use the word</w:t>
                              </w:r>
                              <w:r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 xml:space="preserve"> __</w:t>
                              </w:r>
                              <w:proofErr w:type="gramStart"/>
                              <w:r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 xml:space="preserve">_ </w:t>
                              </w:r>
                              <w:r w:rsidRPr="002B7A70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 xml:space="preserve"> here</w:t>
                              </w:r>
                              <w:proofErr w:type="gramEnd"/>
                              <w:r w:rsidRPr="002B7A70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556DDF70" id="Group 205" o:spid="_x0000_s1060" style="position:absolute;margin-left:3in;margin-top:15.15pt;width:250.05pt;height:467.95pt;z-index:251699200;mso-position-horizontal-relative:margin;mso-height-relative:margin" coordsize="31760,59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">
                <v:shape id="Rounded Rectangular Callout 206" o:spid="_x0000_s1061" type="#_x0000_t62" style="position:absolute;top:45961;width:31758;height:134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" adj="386,27436" fillcolor="white [3201]" strokecolor="#ffc000 [3207]" strokeweight="3pt">
                  <v:textbox>
                    <w:txbxContent>
                      <w:p w:rsidR="00A70A3E" w:rsidRPr="002B7A70" w:rsidRDefault="00A70A3E" w:rsidP="002B7A70">
                        <w:pPr>
                          <w:pStyle w:val="BodyText"/>
                          <w:kinsoku w:val="0"/>
                          <w:overflowPunct w:val="0"/>
                          <w:ind w:right="-7"/>
                          <w:jc w:val="center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  <w:r w:rsidRPr="002B7A70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Is there anything you’ve just read which reminds you of something that has happened to you, or someone you know? Why? How?</w:t>
                        </w:r>
                      </w:p>
                    </w:txbxContent>
                  </v:textbox>
                </v:shape>
                <v:shape id="Rounded Rectangular Callout 207" o:spid="_x0000_s1062" type="#_x0000_t62" style="position:absolute;left:240;top:30560;width:31042;height:108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" adj="386,27436" fillcolor="white [3201]" strokecolor="#ffc000 [3207]" strokeweight="3pt">
                  <v:textbox>
                    <w:txbxContent>
                      <w:p w:rsidR="00A70A3E" w:rsidRPr="002B7A70" w:rsidRDefault="00A70A3E" w:rsidP="002B7A70">
                        <w:pPr>
                          <w:pStyle w:val="BodyText"/>
                          <w:kinsoku w:val="0"/>
                          <w:overflowPunct w:val="0"/>
                          <w:ind w:right="-7"/>
                          <w:jc w:val="center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  <w:r w:rsidRPr="002B7A70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Can</w:t>
                        </w:r>
                        <w:r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 xml:space="preserve"> you describe how you felt when ____</w:t>
                        </w:r>
                        <w:r w:rsidRPr="002B7A70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? Why?</w:t>
                        </w:r>
                      </w:p>
                    </w:txbxContent>
                  </v:textbox>
                </v:shape>
                <v:shape id="Rounded Rectangular Callout 208" o:spid="_x0000_s1063" type="#_x0000_t62" style="position:absolute;left:721;top:15400;width:31039;height:108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" adj="386,27436" fillcolor="white [3201]" strokecolor="#ffc000 [3207]" strokeweight="3pt">
                  <v:textbox>
                    <w:txbxContent>
                      <w:p w:rsidR="00A70A3E" w:rsidRPr="002B7A70" w:rsidRDefault="00A70A3E" w:rsidP="002B7A70">
                        <w:pPr>
                          <w:pStyle w:val="BodyText"/>
                          <w:kinsoku w:val="0"/>
                          <w:overflowPunct w:val="0"/>
                          <w:ind w:right="-7"/>
                          <w:jc w:val="center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  <w:r w:rsidRPr="002B7A70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What do you think ____ is saying/thinking/ feeling at this point? Why?</w:t>
                        </w:r>
                      </w:p>
                    </w:txbxContent>
                  </v:textbox>
                </v:shape>
                <v:shape id="Rounded Rectangular Callout 209" o:spid="_x0000_s1064" type="#_x0000_t62" style="position:absolute;left:1684;width:30074;height:96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" adj="386,27436" fillcolor="white [3201]" strokecolor="#ffc000 [3207]" strokeweight="3pt">
                  <v:textbox>
                    <w:txbxContent>
                      <w:p w:rsidR="00A70A3E" w:rsidRPr="002B7A70" w:rsidRDefault="00A70A3E" w:rsidP="002B7A70">
                        <w:pPr>
                          <w:pStyle w:val="BodyText"/>
                          <w:kinsoku w:val="0"/>
                          <w:overflowPunct w:val="0"/>
                          <w:ind w:right="-7"/>
                          <w:jc w:val="center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  <w:r w:rsidRPr="002B7A70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Why does the author use the word</w:t>
                        </w:r>
                        <w:r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 xml:space="preserve"> __</w:t>
                        </w:r>
                        <w:proofErr w:type="gramStart"/>
                        <w:r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 xml:space="preserve">_ </w:t>
                        </w:r>
                        <w:r w:rsidRPr="002B7A70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 xml:space="preserve"> here</w:t>
                        </w:r>
                        <w:proofErr w:type="gramEnd"/>
                        <w:r w:rsidRPr="002B7A70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?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2B7A70" w:rsidRPr="002B7A7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16E6C6CC" wp14:editId="2E654D49">
                <wp:simplePos x="0" y="0"/>
                <wp:positionH relativeFrom="column">
                  <wp:posOffset>-481263</wp:posOffset>
                </wp:positionH>
                <wp:positionV relativeFrom="paragraph">
                  <wp:posOffset>288758</wp:posOffset>
                </wp:positionV>
                <wp:extent cx="2959768" cy="3271520"/>
                <wp:effectExtent l="38100" t="19050" r="12065" b="462280"/>
                <wp:wrapNone/>
                <wp:docPr id="197" name="Group 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59768" cy="3271520"/>
                          <a:chOff x="-216567" y="0"/>
                          <a:chExt cx="2959768" cy="3271654"/>
                        </a:xfrm>
                      </wpg:grpSpPr>
                      <wps:wsp>
                        <wps:cNvPr id="198" name="Rounded Rectangular Callout 198"/>
                        <wps:cNvSpPr/>
                        <wps:spPr>
                          <a:xfrm>
                            <a:off x="-168442" y="0"/>
                            <a:ext cx="2887579" cy="1178560"/>
                          </a:xfrm>
                          <a:prstGeom prst="wedgeRoundRectCallout">
                            <a:avLst>
                              <a:gd name="adj1" fmla="val -48215"/>
                              <a:gd name="adj2" fmla="val 77019"/>
                              <a:gd name="adj3" fmla="val 16667"/>
                            </a:avLst>
                          </a:prstGeom>
                          <a:ln w="38100">
                            <a:solidFill>
                              <a:schemeClr val="accent4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70A3E" w:rsidRPr="002B7A70" w:rsidRDefault="00A70A3E" w:rsidP="002B7A70">
                              <w:pPr>
                                <w:pStyle w:val="BodyText"/>
                                <w:kinsoku w:val="0"/>
                                <w:overflowPunct w:val="0"/>
                                <w:ind w:right="-7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  <w:r w:rsidRPr="002B7A70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What do</w:t>
                              </w:r>
                              <w:r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 xml:space="preserve"> you think the author meant when ____</w:t>
                              </w:r>
                              <w:r w:rsidRPr="002B7A70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Rounded Rectangular Callout 199"/>
                        <wps:cNvSpPr/>
                        <wps:spPr>
                          <a:xfrm>
                            <a:off x="-216567" y="1780674"/>
                            <a:ext cx="2959768" cy="1490980"/>
                          </a:xfrm>
                          <a:prstGeom prst="wedgeRoundRectCallout">
                            <a:avLst>
                              <a:gd name="adj1" fmla="val -48215"/>
                              <a:gd name="adj2" fmla="val 77019"/>
                              <a:gd name="adj3" fmla="val 16667"/>
                            </a:avLst>
                          </a:prstGeom>
                          <a:ln w="38100">
                            <a:solidFill>
                              <a:schemeClr val="accent4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70A3E" w:rsidRPr="002B7A70" w:rsidRDefault="00A70A3E" w:rsidP="002B7A70">
                              <w:pPr>
                                <w:pStyle w:val="BodyText"/>
                                <w:kinsoku w:val="0"/>
                                <w:overflowPunct w:val="0"/>
                                <w:ind w:right="-7"/>
                                <w:jc w:val="center"/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</w:pPr>
                              <w:r w:rsidRPr="002B7A70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 xml:space="preserve">What do you think the </w:t>
                              </w:r>
                              <w:proofErr w:type="gramStart"/>
                              <w:r w:rsidRPr="002B7A70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 xml:space="preserve">word </w:t>
                              </w:r>
                              <w:r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 xml:space="preserve"> _</w:t>
                              </w:r>
                              <w:proofErr w:type="gramEnd"/>
                              <w:r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>__</w:t>
                              </w:r>
                              <w:r w:rsidR="00224E2B">
                                <w:rPr>
                                  <w:rFonts w:asciiTheme="minorHAnsi" w:eastAsiaTheme="minorHAnsi" w:hAnsiTheme="minorHAnsi" w:cstheme="minorBidi"/>
                                  <w:sz w:val="36"/>
                                  <w:szCs w:val="68"/>
                                  <w:lang w:eastAsia="en-US"/>
                                </w:rPr>
                                <w:t xml:space="preserve"> means? Why do you think that How do you know?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6E6C6CC" id="Group 197" o:spid="_x0000_s1065" style="position:absolute;margin-left:-37.9pt;margin-top:22.75pt;width:233.05pt;height:257.6pt;z-index:251697152;mso-width-relative:margin" coordorigin="-2165" coordsize="29597,327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">
                <v:shape id="Rounded Rectangular Callout 198" o:spid="_x0000_s1066" type="#_x0000_t62" style="position:absolute;left:-1684;width:28875;height:1178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" adj="386,27436" fillcolor="white [3201]" strokecolor="#ffc000 [3207]" strokeweight="3pt">
                  <v:textbox>
                    <w:txbxContent>
                      <w:p w:rsidR="00A70A3E" w:rsidRPr="002B7A70" w:rsidRDefault="00A70A3E" w:rsidP="002B7A70">
                        <w:pPr>
                          <w:pStyle w:val="BodyText"/>
                          <w:kinsoku w:val="0"/>
                          <w:overflowPunct w:val="0"/>
                          <w:ind w:right="-7"/>
                          <w:jc w:val="center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  <w:r w:rsidRPr="002B7A70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What do</w:t>
                        </w:r>
                        <w:r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 xml:space="preserve"> you think the author meant when ____</w:t>
                        </w:r>
                        <w:r w:rsidRPr="002B7A70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?</w:t>
                        </w:r>
                      </w:p>
                    </w:txbxContent>
                  </v:textbox>
                </v:shape>
                <v:shape id="Rounded Rectangular Callout 199" o:spid="_x0000_s1067" type="#_x0000_t62" style="position:absolute;left:-2165;top:17806;width:29597;height:149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" adj="386,27436" fillcolor="white [3201]" strokecolor="#ffc000 [3207]" strokeweight="3pt">
                  <v:textbox>
                    <w:txbxContent>
                      <w:p w:rsidR="00A70A3E" w:rsidRPr="002B7A70" w:rsidRDefault="00A70A3E" w:rsidP="002B7A70">
                        <w:pPr>
                          <w:pStyle w:val="BodyText"/>
                          <w:kinsoku w:val="0"/>
                          <w:overflowPunct w:val="0"/>
                          <w:ind w:right="-7"/>
                          <w:jc w:val="center"/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</w:pPr>
                        <w:r w:rsidRPr="002B7A70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 xml:space="preserve">What do you think the </w:t>
                        </w:r>
                        <w:proofErr w:type="gramStart"/>
                        <w:r w:rsidRPr="002B7A70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 xml:space="preserve">word </w:t>
                        </w:r>
                        <w:r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 xml:space="preserve"> _</w:t>
                        </w:r>
                        <w:proofErr w:type="gramEnd"/>
                        <w:r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>__</w:t>
                        </w:r>
                        <w:r w:rsidR="00224E2B">
                          <w:rPr>
                            <w:rFonts w:asciiTheme="minorHAnsi" w:eastAsiaTheme="minorHAnsi" w:hAnsiTheme="minorHAnsi" w:cstheme="minorBidi"/>
                            <w:sz w:val="36"/>
                            <w:szCs w:val="68"/>
                            <w:lang w:eastAsia="en-US"/>
                          </w:rPr>
                          <w:t xml:space="preserve"> means? Why do you think that How do you know?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607E9" w:rsidRPr="00E607E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52C6CD" wp14:editId="25A1AC26">
                <wp:simplePos x="0" y="0"/>
                <wp:positionH relativeFrom="page">
                  <wp:posOffset>271999</wp:posOffset>
                </wp:positionH>
                <wp:positionV relativeFrom="paragraph">
                  <wp:posOffset>-634365</wp:posOffset>
                </wp:positionV>
                <wp:extent cx="10310649" cy="914400"/>
                <wp:effectExtent l="0" t="0" r="14605" b="1905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10649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0A3E" w:rsidRPr="00E607E9" w:rsidRDefault="00A70A3E" w:rsidP="00E607E9">
                            <w:pPr>
                              <w:tabs>
                                <w:tab w:val="left" w:pos="5670"/>
                              </w:tabs>
                              <w:jc w:val="center"/>
                              <w:rPr>
                                <w:sz w:val="68"/>
                                <w:szCs w:val="68"/>
                              </w:rPr>
                            </w:pPr>
                            <w:r w:rsidRPr="00E607E9">
                              <w:rPr>
                                <w:color w:val="FFC000" w:themeColor="accent4"/>
                                <w:sz w:val="68"/>
                                <w:szCs w:val="68"/>
                              </w:rPr>
                              <w:t>Inference</w:t>
                            </w:r>
                            <w:r w:rsidRPr="00E607E9">
                              <w:rPr>
                                <w:sz w:val="68"/>
                                <w:szCs w:val="68"/>
                              </w:rPr>
                              <w:t xml:space="preserve"> questions to ask when your child is reading…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F52C6CD" id="_x0000_s1068" type="#_x0000_t202" style="position:absolute;margin-left:21.4pt;margin-top:-49.95pt;width:811.85pt;height:1in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" strokecolor="white [3212]">
                <v:textbox>
                  <w:txbxContent>
                    <w:p w:rsidR="00A70A3E" w:rsidRPr="00E607E9" w:rsidRDefault="00A70A3E" w:rsidP="00E607E9">
                      <w:pPr>
                        <w:tabs>
                          <w:tab w:val="left" w:pos="5670"/>
                        </w:tabs>
                        <w:jc w:val="center"/>
                        <w:rPr>
                          <w:sz w:val="68"/>
                          <w:szCs w:val="68"/>
                        </w:rPr>
                      </w:pPr>
                      <w:r w:rsidRPr="00E607E9">
                        <w:rPr>
                          <w:color w:val="FFC000" w:themeColor="accent4"/>
                          <w:sz w:val="68"/>
                          <w:szCs w:val="68"/>
                        </w:rPr>
                        <w:t>Inference</w:t>
                      </w:r>
                      <w:r w:rsidRPr="00E607E9">
                        <w:rPr>
                          <w:sz w:val="68"/>
                          <w:szCs w:val="68"/>
                        </w:rPr>
                        <w:t xml:space="preserve"> questions to ask when your child is reading…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E607E9" w:rsidRDefault="00E607E9"/>
    <w:p w:rsidR="00E607E9" w:rsidRDefault="00E607E9"/>
    <w:p w:rsidR="00E607E9" w:rsidRDefault="00E607E9"/>
    <w:p w:rsidR="00E607E9" w:rsidRDefault="00E607E9"/>
    <w:p w:rsidR="00E607E9" w:rsidRDefault="00E607E9"/>
    <w:p w:rsidR="00276F80" w:rsidRDefault="00276F80"/>
    <w:p w:rsidR="00E607E9" w:rsidRDefault="00E607E9"/>
    <w:p w:rsidR="00E607E9" w:rsidRDefault="00E607E9"/>
    <w:p w:rsidR="00E607E9" w:rsidRDefault="00E607E9"/>
    <w:p w:rsidR="00E607E9" w:rsidRDefault="00E607E9"/>
    <w:p w:rsidR="00E607E9" w:rsidRDefault="00E607E9"/>
    <w:p w:rsidR="00E607E9" w:rsidRDefault="00E607E9"/>
    <w:p w:rsidR="00E607E9" w:rsidRDefault="00E607E9"/>
    <w:p w:rsidR="00E607E9" w:rsidRDefault="00593D9C">
      <w:r w:rsidRPr="00E607E9">
        <w:rPr>
          <w:noProof/>
          <w:lang w:eastAsia="en-GB"/>
        </w:rPr>
        <w:drawing>
          <wp:anchor distT="0" distB="0" distL="114300" distR="114300" simplePos="0" relativeHeight="251656192" behindDoc="0" locked="0" layoutInCell="1" allowOverlap="1" wp14:anchorId="44EFE712" wp14:editId="428075E1">
            <wp:simplePos x="0" y="0"/>
            <wp:positionH relativeFrom="page">
              <wp:posOffset>385011</wp:posOffset>
            </wp:positionH>
            <wp:positionV relativeFrom="paragraph">
              <wp:posOffset>208280</wp:posOffset>
            </wp:positionV>
            <wp:extent cx="2887579" cy="2411154"/>
            <wp:effectExtent l="0" t="0" r="0" b="0"/>
            <wp:wrapNone/>
            <wp:docPr id="1" name="Picture 1" descr="T:\Planning 2021-2022\Year 1\~ Autumn\Whole Class Reading\Reading Icons\inferen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Planning 2021-2022\Year 1\~ Autumn\Whole Class Reading\Reading Icons\inferenc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2" t="10291" b="35684"/>
                    <a:stretch/>
                  </pic:blipFill>
                  <pic:spPr bwMode="auto">
                    <a:xfrm>
                      <a:off x="0" y="0"/>
                      <a:ext cx="2887579" cy="2411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07E9" w:rsidRDefault="00E607E9"/>
    <w:p w:rsidR="00E607E9" w:rsidRDefault="00E607E9"/>
    <w:p w:rsidR="00E607E9" w:rsidRDefault="00E607E9"/>
    <w:p w:rsidR="00E607E9" w:rsidRDefault="00E607E9"/>
    <w:p w:rsidR="00E607E9" w:rsidRDefault="00E607E9"/>
    <w:p w:rsidR="00E607E9" w:rsidRPr="00276F80" w:rsidRDefault="00E607E9">
      <w:pPr>
        <w:rPr>
          <w:sz w:val="16"/>
        </w:rPr>
      </w:pPr>
    </w:p>
    <w:p w:rsidR="00E607E9" w:rsidRPr="00276F80" w:rsidRDefault="00E607E9">
      <w:pPr>
        <w:rPr>
          <w:sz w:val="16"/>
        </w:rPr>
      </w:pPr>
    </w:p>
    <w:p w:rsidR="004960A3" w:rsidRDefault="004960A3">
      <w:pPr>
        <w:rPr>
          <w:sz w:val="16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6822440</wp:posOffset>
            </wp:positionH>
            <wp:positionV relativeFrom="paragraph">
              <wp:posOffset>-186055</wp:posOffset>
            </wp:positionV>
            <wp:extent cx="2295358" cy="3233364"/>
            <wp:effectExtent l="266700" t="209550" r="314960" b="25336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7" r="1639" b="2496"/>
                    <a:stretch/>
                  </pic:blipFill>
                  <pic:spPr bwMode="auto">
                    <a:xfrm rot="21163961">
                      <a:off x="0" y="0"/>
                      <a:ext cx="2295358" cy="3233364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-476250</wp:posOffset>
            </wp:positionH>
            <wp:positionV relativeFrom="paragraph">
              <wp:posOffset>-173355</wp:posOffset>
            </wp:positionV>
            <wp:extent cx="4800600" cy="6670667"/>
            <wp:effectExtent l="76200" t="76200" r="133350" b="13081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667066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60A3" w:rsidRDefault="004960A3">
      <w:pPr>
        <w:rPr>
          <w:sz w:val="16"/>
        </w:rPr>
      </w:pPr>
    </w:p>
    <w:p w:rsidR="004960A3" w:rsidRDefault="004960A3">
      <w:pPr>
        <w:rPr>
          <w:sz w:val="16"/>
        </w:rPr>
      </w:pPr>
    </w:p>
    <w:p w:rsidR="004960A3" w:rsidRDefault="004960A3">
      <w:pPr>
        <w:rPr>
          <w:sz w:val="16"/>
        </w:rPr>
      </w:pPr>
    </w:p>
    <w:p w:rsidR="004960A3" w:rsidRDefault="004960A3">
      <w:pPr>
        <w:rPr>
          <w:sz w:val="16"/>
        </w:rPr>
      </w:pPr>
    </w:p>
    <w:p w:rsidR="004960A3" w:rsidRDefault="004960A3">
      <w:pPr>
        <w:rPr>
          <w:sz w:val="16"/>
        </w:rPr>
      </w:pPr>
      <w:r>
        <w:rPr>
          <w:noProof/>
          <w:lang w:eastAsia="en-GB"/>
        </w:rPr>
        <w:drawing>
          <wp:anchor distT="0" distB="0" distL="114300" distR="114300" simplePos="0" relativeHeight="251723776" behindDoc="0" locked="0" layoutInCell="1" allowOverlap="1" wp14:anchorId="7AB055CD" wp14:editId="59D882D2">
            <wp:simplePos x="0" y="0"/>
            <wp:positionH relativeFrom="page">
              <wp:posOffset>5667375</wp:posOffset>
            </wp:positionH>
            <wp:positionV relativeFrom="paragraph">
              <wp:posOffset>26035</wp:posOffset>
            </wp:positionV>
            <wp:extent cx="1564005" cy="1564005"/>
            <wp:effectExtent l="0" t="0" r="0" b="0"/>
            <wp:wrapNone/>
            <wp:docPr id="40" name="Picture 40" descr="Rhino Readers - Phonics-led reading scheme collection of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hino Readers - Phonics-led reading scheme collection of book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005" cy="156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60A3" w:rsidRDefault="004960A3">
      <w:pPr>
        <w:rPr>
          <w:sz w:val="16"/>
        </w:rPr>
      </w:pPr>
    </w:p>
    <w:p w:rsidR="004960A3" w:rsidRDefault="004960A3">
      <w:pPr>
        <w:rPr>
          <w:sz w:val="16"/>
        </w:rPr>
      </w:pPr>
    </w:p>
    <w:p w:rsidR="004960A3" w:rsidRDefault="004960A3">
      <w:pPr>
        <w:rPr>
          <w:sz w:val="16"/>
        </w:rPr>
      </w:pPr>
    </w:p>
    <w:p w:rsidR="004960A3" w:rsidRDefault="004960A3">
      <w:pPr>
        <w:rPr>
          <w:sz w:val="16"/>
        </w:rPr>
      </w:pPr>
    </w:p>
    <w:p w:rsidR="004960A3" w:rsidRDefault="004960A3">
      <w:pPr>
        <w:rPr>
          <w:sz w:val="16"/>
        </w:rPr>
      </w:pPr>
    </w:p>
    <w:p w:rsidR="004960A3" w:rsidRDefault="004960A3">
      <w:pPr>
        <w:rPr>
          <w:sz w:val="16"/>
        </w:rPr>
      </w:pPr>
    </w:p>
    <w:p w:rsidR="004960A3" w:rsidRDefault="004960A3">
      <w:pPr>
        <w:rPr>
          <w:sz w:val="16"/>
        </w:rPr>
      </w:pPr>
    </w:p>
    <w:p w:rsidR="004960A3" w:rsidRDefault="004960A3">
      <w:pPr>
        <w:rPr>
          <w:sz w:val="16"/>
        </w:rPr>
      </w:pPr>
    </w:p>
    <w:p w:rsidR="004960A3" w:rsidRDefault="004960A3">
      <w:pPr>
        <w:rPr>
          <w:sz w:val="16"/>
        </w:rPr>
      </w:pPr>
    </w:p>
    <w:p w:rsidR="004960A3" w:rsidRDefault="004960A3">
      <w:pPr>
        <w:rPr>
          <w:sz w:val="16"/>
        </w:rPr>
      </w:pPr>
      <w:r w:rsidRPr="00E607E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79889FC5" wp14:editId="096630F2">
                <wp:simplePos x="0" y="0"/>
                <wp:positionH relativeFrom="margin">
                  <wp:posOffset>4667250</wp:posOffset>
                </wp:positionH>
                <wp:positionV relativeFrom="paragraph">
                  <wp:posOffset>180975</wp:posOffset>
                </wp:positionV>
                <wp:extent cx="4686300" cy="2781300"/>
                <wp:effectExtent l="0" t="0" r="19050" b="1905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278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0A3E" w:rsidRPr="00EE39F5" w:rsidRDefault="00A70A3E" w:rsidP="00476BDD">
                            <w:pPr>
                              <w:tabs>
                                <w:tab w:val="left" w:pos="5670"/>
                              </w:tabs>
                              <w:jc w:val="both"/>
                              <w:rPr>
                                <w:sz w:val="44"/>
                                <w:szCs w:val="68"/>
                              </w:rPr>
                            </w:pPr>
                            <w:r>
                              <w:rPr>
                                <w:sz w:val="44"/>
                                <w:szCs w:val="68"/>
                              </w:rPr>
                              <w:t xml:space="preserve">Whilst your child is learning new sounds, they will receive a </w:t>
                            </w:r>
                            <w:proofErr w:type="spellStart"/>
                            <w:r>
                              <w:rPr>
                                <w:sz w:val="44"/>
                                <w:szCs w:val="68"/>
                              </w:rPr>
                              <w:t>Twinkl</w:t>
                            </w:r>
                            <w:proofErr w:type="spellEnd"/>
                            <w:r>
                              <w:rPr>
                                <w:sz w:val="44"/>
                                <w:szCs w:val="68"/>
                              </w:rPr>
                              <w:t xml:space="preserve"> ‘</w:t>
                            </w:r>
                            <w:proofErr w:type="spellStart"/>
                            <w:r>
                              <w:rPr>
                                <w:sz w:val="44"/>
                                <w:szCs w:val="68"/>
                              </w:rPr>
                              <w:t>minibook</w:t>
                            </w:r>
                            <w:proofErr w:type="spellEnd"/>
                            <w:r>
                              <w:rPr>
                                <w:sz w:val="44"/>
                                <w:szCs w:val="68"/>
                              </w:rPr>
                              <w:t xml:space="preserve">’ containing sounds and common exception words learnt that week. This will be given to your child as a paper copy, or it will be uploaded to Google Classroom.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9889FC5" id="_x0000_s1069" type="#_x0000_t202" style="position:absolute;margin-left:367.5pt;margin-top:14.25pt;width:369pt;height:219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" strokecolor="white [3212]">
                <v:textbox>
                  <w:txbxContent>
                    <w:p w:rsidR="00A70A3E" w:rsidRPr="00EE39F5" w:rsidRDefault="00A70A3E" w:rsidP="00476BDD">
                      <w:pPr>
                        <w:tabs>
                          <w:tab w:val="left" w:pos="5670"/>
                        </w:tabs>
                        <w:jc w:val="both"/>
                        <w:rPr>
                          <w:sz w:val="44"/>
                          <w:szCs w:val="68"/>
                        </w:rPr>
                      </w:pPr>
                      <w:r>
                        <w:rPr>
                          <w:sz w:val="44"/>
                          <w:szCs w:val="68"/>
                        </w:rPr>
                        <w:t xml:space="preserve">Whilst your child is learning new sounds, they will receive a </w:t>
                      </w:r>
                      <w:proofErr w:type="spellStart"/>
                      <w:r>
                        <w:rPr>
                          <w:sz w:val="44"/>
                          <w:szCs w:val="68"/>
                        </w:rPr>
                        <w:t>Twinkl</w:t>
                      </w:r>
                      <w:proofErr w:type="spellEnd"/>
                      <w:r>
                        <w:rPr>
                          <w:sz w:val="44"/>
                          <w:szCs w:val="68"/>
                        </w:rPr>
                        <w:t xml:space="preserve"> ‘</w:t>
                      </w:r>
                      <w:proofErr w:type="spellStart"/>
                      <w:r>
                        <w:rPr>
                          <w:sz w:val="44"/>
                          <w:szCs w:val="68"/>
                        </w:rPr>
                        <w:t>minibook</w:t>
                      </w:r>
                      <w:proofErr w:type="spellEnd"/>
                      <w:r>
                        <w:rPr>
                          <w:sz w:val="44"/>
                          <w:szCs w:val="68"/>
                        </w:rPr>
                        <w:t xml:space="preserve">’ containing sounds and common exception words learnt that week. This </w:t>
                      </w:r>
                      <w:proofErr w:type="gramStart"/>
                      <w:r>
                        <w:rPr>
                          <w:sz w:val="44"/>
                          <w:szCs w:val="68"/>
                        </w:rPr>
                        <w:t>will be given</w:t>
                      </w:r>
                      <w:proofErr w:type="gramEnd"/>
                      <w:r>
                        <w:rPr>
                          <w:sz w:val="44"/>
                          <w:szCs w:val="68"/>
                        </w:rPr>
                        <w:t xml:space="preserve"> to your child as a paper copy, or it will be uploaded to Google Classroom.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960A3" w:rsidRDefault="004960A3">
      <w:pPr>
        <w:rPr>
          <w:sz w:val="16"/>
        </w:rPr>
      </w:pPr>
    </w:p>
    <w:p w:rsidR="004960A3" w:rsidRDefault="004960A3">
      <w:pPr>
        <w:rPr>
          <w:sz w:val="16"/>
        </w:rPr>
      </w:pPr>
    </w:p>
    <w:p w:rsidR="004960A3" w:rsidRDefault="004960A3">
      <w:pPr>
        <w:rPr>
          <w:sz w:val="16"/>
        </w:rPr>
      </w:pPr>
    </w:p>
    <w:p w:rsidR="004960A3" w:rsidRDefault="004960A3">
      <w:pPr>
        <w:rPr>
          <w:sz w:val="16"/>
        </w:rPr>
      </w:pPr>
    </w:p>
    <w:p w:rsidR="004960A3" w:rsidRDefault="004960A3">
      <w:pPr>
        <w:rPr>
          <w:sz w:val="16"/>
        </w:rPr>
      </w:pPr>
    </w:p>
    <w:p w:rsidR="004960A3" w:rsidRDefault="004960A3">
      <w:pPr>
        <w:rPr>
          <w:sz w:val="16"/>
        </w:rPr>
      </w:pPr>
    </w:p>
    <w:p w:rsidR="004960A3" w:rsidRDefault="004960A3">
      <w:pPr>
        <w:rPr>
          <w:sz w:val="16"/>
        </w:rPr>
      </w:pPr>
    </w:p>
    <w:p w:rsidR="004960A3" w:rsidRDefault="004960A3">
      <w:pPr>
        <w:rPr>
          <w:sz w:val="16"/>
        </w:rPr>
      </w:pPr>
    </w:p>
    <w:p w:rsidR="004960A3" w:rsidRDefault="004960A3">
      <w:pPr>
        <w:rPr>
          <w:sz w:val="16"/>
        </w:rPr>
      </w:pPr>
    </w:p>
    <w:p w:rsidR="004960A3" w:rsidRDefault="004960A3">
      <w:pPr>
        <w:rPr>
          <w:sz w:val="16"/>
        </w:rPr>
      </w:pPr>
    </w:p>
    <w:p w:rsidR="004960A3" w:rsidRDefault="004960A3">
      <w:pPr>
        <w:rPr>
          <w:sz w:val="16"/>
        </w:rPr>
      </w:pPr>
    </w:p>
    <w:p w:rsidR="004960A3" w:rsidRDefault="004960A3">
      <w:pPr>
        <w:rPr>
          <w:sz w:val="16"/>
        </w:rPr>
      </w:pPr>
    </w:p>
    <w:p w:rsidR="00E607E9" w:rsidRPr="00276F80" w:rsidRDefault="00476BDD">
      <w:pPr>
        <w:rPr>
          <w:sz w:val="16"/>
        </w:rPr>
      </w:pPr>
      <w:r w:rsidRPr="00E607E9"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4378F260" wp14:editId="11F720F3">
                <wp:simplePos x="0" y="0"/>
                <wp:positionH relativeFrom="margin">
                  <wp:posOffset>2609850</wp:posOffset>
                </wp:positionH>
                <wp:positionV relativeFrom="paragraph">
                  <wp:posOffset>-230505</wp:posOffset>
                </wp:positionV>
                <wp:extent cx="6800850" cy="2781300"/>
                <wp:effectExtent l="0" t="0" r="19050" b="19050"/>
                <wp:wrapNone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278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0A3E" w:rsidRPr="00EE39F5" w:rsidRDefault="00A70A3E" w:rsidP="00476BDD">
                            <w:pPr>
                              <w:tabs>
                                <w:tab w:val="left" w:pos="5670"/>
                              </w:tabs>
                              <w:jc w:val="both"/>
                              <w:rPr>
                                <w:sz w:val="44"/>
                                <w:szCs w:val="68"/>
                              </w:rPr>
                            </w:pPr>
                            <w:r>
                              <w:rPr>
                                <w:sz w:val="44"/>
                                <w:szCs w:val="68"/>
                              </w:rPr>
                              <w:t xml:space="preserve">Once they have learnt a full set of sounds, your child will then receive a Rhino Reader book. Make sure your child recaps the sounds at the front of this book before reading.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378F260" id="_x0000_s1070" type="#_x0000_t202" style="position:absolute;margin-left:205.5pt;margin-top:-18.15pt;width:535.5pt;height:219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" strokecolor="white [3212]">
                <v:textbox>
                  <w:txbxContent>
                    <w:p w:rsidR="00A70A3E" w:rsidRPr="00EE39F5" w:rsidRDefault="00A70A3E" w:rsidP="00476BDD">
                      <w:pPr>
                        <w:tabs>
                          <w:tab w:val="left" w:pos="5670"/>
                        </w:tabs>
                        <w:jc w:val="both"/>
                        <w:rPr>
                          <w:sz w:val="44"/>
                          <w:szCs w:val="68"/>
                        </w:rPr>
                      </w:pPr>
                      <w:r>
                        <w:rPr>
                          <w:sz w:val="44"/>
                          <w:szCs w:val="68"/>
                        </w:rPr>
                        <w:t xml:space="preserve">Once they have learnt a full set of sounds, your child will then receive a Rhino Reader book. Make sure your child recaps the sounds at the front of this book before reading.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-287655</wp:posOffset>
            </wp:positionV>
            <wp:extent cx="2925429" cy="4419600"/>
            <wp:effectExtent l="76200" t="76200" r="142240" b="13335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1525" cy="44288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6F80" w:rsidRPr="00276F80" w:rsidRDefault="00276F80">
      <w:pPr>
        <w:rPr>
          <w:sz w:val="16"/>
        </w:rPr>
      </w:pPr>
    </w:p>
    <w:p w:rsidR="00276F80" w:rsidRPr="00276F80" w:rsidRDefault="00276F80">
      <w:pPr>
        <w:rPr>
          <w:sz w:val="16"/>
        </w:rPr>
      </w:pPr>
    </w:p>
    <w:p w:rsidR="00276F80" w:rsidRPr="00276F80" w:rsidRDefault="00276F80">
      <w:pPr>
        <w:rPr>
          <w:sz w:val="16"/>
        </w:rPr>
      </w:pPr>
    </w:p>
    <w:p w:rsidR="00276F80" w:rsidRPr="00276F80" w:rsidRDefault="00276F80">
      <w:pPr>
        <w:rPr>
          <w:sz w:val="16"/>
        </w:rPr>
      </w:pPr>
    </w:p>
    <w:p w:rsidR="00476BDD" w:rsidRDefault="00476BDD">
      <w:pPr>
        <w:rPr>
          <w:sz w:val="16"/>
        </w:rPr>
      </w:pPr>
      <w:r>
        <w:rPr>
          <w:noProof/>
          <w:lang w:eastAsia="en-GB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margin">
              <wp:posOffset>2590800</wp:posOffset>
            </wp:positionH>
            <wp:positionV relativeFrom="paragraph">
              <wp:posOffset>179032</wp:posOffset>
            </wp:positionV>
            <wp:extent cx="6861175" cy="5175812"/>
            <wp:effectExtent l="76200" t="76200" r="130175" b="13970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4570" cy="517837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6BDD" w:rsidRDefault="00476BDD">
      <w:pPr>
        <w:rPr>
          <w:sz w:val="16"/>
        </w:rPr>
      </w:pPr>
    </w:p>
    <w:p w:rsidR="00476BDD" w:rsidRDefault="00476BDD">
      <w:pPr>
        <w:rPr>
          <w:sz w:val="16"/>
        </w:rPr>
      </w:pPr>
    </w:p>
    <w:p w:rsidR="00476BDD" w:rsidRDefault="00476BDD">
      <w:pPr>
        <w:rPr>
          <w:sz w:val="16"/>
        </w:rPr>
      </w:pPr>
    </w:p>
    <w:p w:rsidR="00476BDD" w:rsidRDefault="00476BDD">
      <w:pPr>
        <w:rPr>
          <w:sz w:val="16"/>
        </w:rPr>
      </w:pPr>
    </w:p>
    <w:p w:rsidR="00476BDD" w:rsidRDefault="00476BDD">
      <w:pPr>
        <w:rPr>
          <w:sz w:val="16"/>
        </w:rPr>
      </w:pPr>
    </w:p>
    <w:p w:rsidR="00476BDD" w:rsidRDefault="00476BDD">
      <w:pPr>
        <w:rPr>
          <w:sz w:val="16"/>
        </w:rPr>
      </w:pPr>
    </w:p>
    <w:p w:rsidR="00476BDD" w:rsidRDefault="00476BDD">
      <w:pPr>
        <w:rPr>
          <w:sz w:val="16"/>
        </w:rPr>
      </w:pPr>
    </w:p>
    <w:p w:rsidR="00476BDD" w:rsidRDefault="00476BDD">
      <w:pPr>
        <w:rPr>
          <w:sz w:val="16"/>
        </w:rPr>
      </w:pPr>
    </w:p>
    <w:p w:rsidR="00476BDD" w:rsidRDefault="00476BDD">
      <w:pPr>
        <w:rPr>
          <w:sz w:val="16"/>
        </w:rPr>
      </w:pPr>
    </w:p>
    <w:p w:rsidR="00476BDD" w:rsidRDefault="00476BDD">
      <w:pPr>
        <w:rPr>
          <w:sz w:val="16"/>
        </w:rPr>
      </w:pPr>
    </w:p>
    <w:p w:rsidR="00476BDD" w:rsidRDefault="00476BDD">
      <w:pPr>
        <w:rPr>
          <w:sz w:val="16"/>
        </w:rPr>
      </w:pPr>
    </w:p>
    <w:p w:rsidR="00476BDD" w:rsidRDefault="00476BDD">
      <w:pPr>
        <w:rPr>
          <w:sz w:val="16"/>
        </w:rPr>
      </w:pPr>
    </w:p>
    <w:p w:rsidR="00476BDD" w:rsidRDefault="00476BDD">
      <w:pPr>
        <w:rPr>
          <w:sz w:val="16"/>
        </w:rPr>
      </w:pPr>
    </w:p>
    <w:p w:rsidR="00476BDD" w:rsidRDefault="00476BDD">
      <w:pPr>
        <w:rPr>
          <w:sz w:val="16"/>
        </w:rPr>
      </w:pPr>
    </w:p>
    <w:p w:rsidR="00476BDD" w:rsidRDefault="004960A3">
      <w:pPr>
        <w:rPr>
          <w:sz w:val="16"/>
        </w:rPr>
      </w:pPr>
      <w:r>
        <w:rPr>
          <w:noProof/>
          <w:lang w:eastAsia="en-GB"/>
        </w:rPr>
        <w:drawing>
          <wp:anchor distT="0" distB="0" distL="114300" distR="114300" simplePos="0" relativeHeight="251721728" behindDoc="0" locked="0" layoutInCell="1" allowOverlap="1" wp14:anchorId="4A991ACD" wp14:editId="6EA618C4">
            <wp:simplePos x="0" y="0"/>
            <wp:positionH relativeFrom="margin">
              <wp:align>left</wp:align>
            </wp:positionH>
            <wp:positionV relativeFrom="paragraph">
              <wp:posOffset>18415</wp:posOffset>
            </wp:positionV>
            <wp:extent cx="1564005" cy="1564005"/>
            <wp:effectExtent l="0" t="0" r="0" b="0"/>
            <wp:wrapNone/>
            <wp:docPr id="39" name="Picture 39" descr="Rhino Readers - Phonics-led reading scheme collection of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hino Readers - Phonics-led reading scheme collection of book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005" cy="156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6BDD" w:rsidRDefault="00476BDD">
      <w:pPr>
        <w:rPr>
          <w:sz w:val="16"/>
        </w:rPr>
      </w:pPr>
    </w:p>
    <w:p w:rsidR="00476BDD" w:rsidRDefault="00476BDD">
      <w:pPr>
        <w:rPr>
          <w:sz w:val="16"/>
        </w:rPr>
      </w:pPr>
    </w:p>
    <w:p w:rsidR="00476BDD" w:rsidRDefault="00476BDD">
      <w:pPr>
        <w:rPr>
          <w:sz w:val="16"/>
        </w:rPr>
      </w:pPr>
    </w:p>
    <w:p w:rsidR="00476BDD" w:rsidRDefault="00476BDD">
      <w:pPr>
        <w:rPr>
          <w:sz w:val="16"/>
        </w:rPr>
      </w:pPr>
    </w:p>
    <w:p w:rsidR="00476BDD" w:rsidRDefault="00476BDD">
      <w:pPr>
        <w:rPr>
          <w:sz w:val="16"/>
        </w:rPr>
      </w:pPr>
    </w:p>
    <w:p w:rsidR="00476BDD" w:rsidRDefault="00476BDD">
      <w:pPr>
        <w:rPr>
          <w:sz w:val="16"/>
        </w:rPr>
      </w:pPr>
    </w:p>
    <w:p w:rsidR="00476BDD" w:rsidRDefault="00476BDD">
      <w:pPr>
        <w:rPr>
          <w:sz w:val="16"/>
        </w:rPr>
      </w:pPr>
    </w:p>
    <w:p w:rsidR="00276F80" w:rsidRPr="00276F80" w:rsidRDefault="00476BDD">
      <w:pPr>
        <w:rPr>
          <w:sz w:val="16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13536" behindDoc="0" locked="0" layoutInCell="1" allowOverlap="1" wp14:anchorId="11CD8B87" wp14:editId="156E81D4">
            <wp:simplePos x="0" y="0"/>
            <wp:positionH relativeFrom="page">
              <wp:posOffset>8946515</wp:posOffset>
            </wp:positionH>
            <wp:positionV relativeFrom="paragraph">
              <wp:posOffset>-511175</wp:posOffset>
            </wp:positionV>
            <wp:extent cx="1564005" cy="1564005"/>
            <wp:effectExtent l="0" t="0" r="0" b="0"/>
            <wp:wrapNone/>
            <wp:docPr id="218" name="Picture 218" descr="Rhino Readers - Phonics-led reading scheme collection of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hino Readers - Phonics-led reading scheme collection of book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005" cy="156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607E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6171A5E9" wp14:editId="5FF6CB36">
                <wp:simplePos x="0" y="0"/>
                <wp:positionH relativeFrom="margin">
                  <wp:posOffset>-612031</wp:posOffset>
                </wp:positionH>
                <wp:positionV relativeFrom="paragraph">
                  <wp:posOffset>-451485</wp:posOffset>
                </wp:positionV>
                <wp:extent cx="8493760" cy="1611630"/>
                <wp:effectExtent l="0" t="0" r="21590" b="26670"/>
                <wp:wrapNone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93760" cy="16116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0A3E" w:rsidRPr="00EE39F5" w:rsidRDefault="00A70A3E" w:rsidP="00476BDD">
                            <w:pPr>
                              <w:tabs>
                                <w:tab w:val="left" w:pos="5670"/>
                              </w:tabs>
                              <w:jc w:val="both"/>
                              <w:rPr>
                                <w:sz w:val="44"/>
                                <w:szCs w:val="68"/>
                              </w:rPr>
                            </w:pPr>
                            <w:r>
                              <w:rPr>
                                <w:sz w:val="44"/>
                                <w:szCs w:val="68"/>
                              </w:rPr>
                              <w:t xml:space="preserve">It is important to </w:t>
                            </w:r>
                            <w:r w:rsidRPr="00EE39F5">
                              <w:rPr>
                                <w:sz w:val="44"/>
                                <w:szCs w:val="68"/>
                              </w:rPr>
                              <w:t>ask your child the ‘after reading’ comprehension questions</w:t>
                            </w:r>
                            <w:r>
                              <w:rPr>
                                <w:sz w:val="44"/>
                                <w:szCs w:val="68"/>
                              </w:rPr>
                              <w:t>,</w:t>
                            </w:r>
                            <w:r w:rsidRPr="00EE39F5">
                              <w:rPr>
                                <w:sz w:val="44"/>
                                <w:szCs w:val="68"/>
                              </w:rPr>
                              <w:t xml:space="preserve"> at the back of the Rhino Reader books, each time they read. As they have this book for a week, please ask them a selection of questions each day.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171A5E9" id="_x0000_s1071" type="#_x0000_t202" style="position:absolute;margin-left:-48.2pt;margin-top:-35.55pt;width:668.8pt;height:126.9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" filled="f" strokecolor="white [3212]">
                <v:textbox>
                  <w:txbxContent>
                    <w:p w:rsidR="00A70A3E" w:rsidRPr="00EE39F5" w:rsidRDefault="00A70A3E" w:rsidP="00476BDD">
                      <w:pPr>
                        <w:tabs>
                          <w:tab w:val="left" w:pos="5670"/>
                        </w:tabs>
                        <w:jc w:val="both"/>
                        <w:rPr>
                          <w:sz w:val="44"/>
                          <w:szCs w:val="68"/>
                        </w:rPr>
                      </w:pPr>
                      <w:r>
                        <w:rPr>
                          <w:sz w:val="44"/>
                          <w:szCs w:val="68"/>
                        </w:rPr>
                        <w:t xml:space="preserve">It is important to </w:t>
                      </w:r>
                      <w:r w:rsidRPr="00EE39F5">
                        <w:rPr>
                          <w:sz w:val="44"/>
                          <w:szCs w:val="68"/>
                        </w:rPr>
                        <w:t>ask your child the ‘after reading’ comprehension questions</w:t>
                      </w:r>
                      <w:r>
                        <w:rPr>
                          <w:sz w:val="44"/>
                          <w:szCs w:val="68"/>
                        </w:rPr>
                        <w:t>,</w:t>
                      </w:r>
                      <w:r w:rsidRPr="00EE39F5">
                        <w:rPr>
                          <w:sz w:val="44"/>
                          <w:szCs w:val="68"/>
                        </w:rPr>
                        <w:t xml:space="preserve"> at the back of the Rhino Reader books, each time they read. As they have this book for a week, please ask them a selection of questions each day.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76F80" w:rsidRPr="00276F80" w:rsidRDefault="00276F80">
      <w:pPr>
        <w:rPr>
          <w:sz w:val="16"/>
        </w:rPr>
      </w:pPr>
    </w:p>
    <w:p w:rsidR="00276F80" w:rsidRPr="00276F80" w:rsidRDefault="00276F80">
      <w:pPr>
        <w:rPr>
          <w:sz w:val="16"/>
        </w:rPr>
      </w:pPr>
    </w:p>
    <w:p w:rsidR="00276F80" w:rsidRDefault="00276F80">
      <w:pPr>
        <w:rPr>
          <w:sz w:val="16"/>
        </w:rPr>
      </w:pPr>
    </w:p>
    <w:p w:rsidR="00276F80" w:rsidRDefault="00276F80">
      <w:pPr>
        <w:rPr>
          <w:sz w:val="16"/>
        </w:rPr>
      </w:pPr>
    </w:p>
    <w:p w:rsidR="00276F80" w:rsidRDefault="00476BDD">
      <w:pPr>
        <w:rPr>
          <w:sz w:val="16"/>
        </w:rPr>
      </w:pPr>
      <w:r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5D276529" wp14:editId="4B60C23E">
            <wp:simplePos x="0" y="0"/>
            <wp:positionH relativeFrom="column">
              <wp:posOffset>-410626</wp:posOffset>
            </wp:positionH>
            <wp:positionV relativeFrom="paragraph">
              <wp:posOffset>252658</wp:posOffset>
            </wp:positionV>
            <wp:extent cx="4013811" cy="3011935"/>
            <wp:effectExtent l="266700" t="381000" r="273050" b="379095"/>
            <wp:wrapNone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894189">
                      <a:off x="0" y="0"/>
                      <a:ext cx="4013811" cy="301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6F80" w:rsidRDefault="00476BDD">
      <w:pPr>
        <w:rPr>
          <w:sz w:val="16"/>
        </w:rPr>
      </w:pPr>
      <w:r>
        <w:rPr>
          <w:noProof/>
          <w:lang w:eastAsia="en-GB"/>
        </w:rPr>
        <w:drawing>
          <wp:anchor distT="0" distB="0" distL="114300" distR="114300" simplePos="0" relativeHeight="251702272" behindDoc="0" locked="0" layoutInCell="1" allowOverlap="1" wp14:anchorId="5A089106" wp14:editId="15B07E7B">
            <wp:simplePos x="0" y="0"/>
            <wp:positionH relativeFrom="column">
              <wp:posOffset>4991100</wp:posOffset>
            </wp:positionH>
            <wp:positionV relativeFrom="paragraph">
              <wp:posOffset>242570</wp:posOffset>
            </wp:positionV>
            <wp:extent cx="4203700" cy="3146425"/>
            <wp:effectExtent l="342900" t="571500" r="349250" b="568325"/>
            <wp:wrapNone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45194">
                      <a:off x="0" y="0"/>
                      <a:ext cx="4203700" cy="314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6F80" w:rsidRDefault="00276F80">
      <w:pPr>
        <w:rPr>
          <w:sz w:val="16"/>
        </w:rPr>
      </w:pPr>
    </w:p>
    <w:p w:rsidR="00276F80" w:rsidRDefault="00276F80">
      <w:pPr>
        <w:rPr>
          <w:sz w:val="16"/>
        </w:rPr>
      </w:pPr>
    </w:p>
    <w:p w:rsidR="00276F80" w:rsidRDefault="00276F80">
      <w:pPr>
        <w:rPr>
          <w:sz w:val="16"/>
        </w:rPr>
      </w:pPr>
    </w:p>
    <w:p w:rsidR="00276F80" w:rsidRDefault="00276F80">
      <w:pPr>
        <w:rPr>
          <w:sz w:val="16"/>
        </w:rPr>
      </w:pPr>
    </w:p>
    <w:p w:rsidR="00276F80" w:rsidRDefault="00276F80">
      <w:pPr>
        <w:rPr>
          <w:sz w:val="16"/>
        </w:rPr>
      </w:pPr>
    </w:p>
    <w:p w:rsidR="00276F80" w:rsidRDefault="00276F80">
      <w:pPr>
        <w:rPr>
          <w:sz w:val="16"/>
        </w:rPr>
      </w:pPr>
    </w:p>
    <w:p w:rsidR="00276F80" w:rsidRDefault="00276F80">
      <w:pPr>
        <w:rPr>
          <w:sz w:val="16"/>
        </w:rPr>
      </w:pPr>
    </w:p>
    <w:p w:rsidR="00276F80" w:rsidRDefault="00276F80">
      <w:pPr>
        <w:rPr>
          <w:sz w:val="16"/>
        </w:rPr>
      </w:pPr>
    </w:p>
    <w:p w:rsidR="00276F80" w:rsidRDefault="00476BDD">
      <w:pPr>
        <w:rPr>
          <w:sz w:val="16"/>
        </w:rPr>
      </w:pPr>
      <w:r>
        <w:rPr>
          <w:noProof/>
          <w:lang w:eastAsia="en-GB"/>
        </w:rPr>
        <w:drawing>
          <wp:anchor distT="0" distB="0" distL="114300" distR="114300" simplePos="0" relativeHeight="251705344" behindDoc="0" locked="0" layoutInCell="1" allowOverlap="1" wp14:anchorId="2EF0EC5B" wp14:editId="6BA83752">
            <wp:simplePos x="0" y="0"/>
            <wp:positionH relativeFrom="margin">
              <wp:posOffset>2386549</wp:posOffset>
            </wp:positionH>
            <wp:positionV relativeFrom="paragraph">
              <wp:posOffset>34218</wp:posOffset>
            </wp:positionV>
            <wp:extent cx="4028431" cy="3007895"/>
            <wp:effectExtent l="133350" t="171450" r="125095" b="173990"/>
            <wp:wrapNone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322444">
                      <a:off x="0" y="0"/>
                      <a:ext cx="4028431" cy="3007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6F80" w:rsidRDefault="00276F80">
      <w:pPr>
        <w:rPr>
          <w:sz w:val="16"/>
        </w:rPr>
      </w:pPr>
    </w:p>
    <w:tbl>
      <w:tblPr>
        <w:tblStyle w:val="TableGrid"/>
        <w:tblpPr w:leftFromText="180" w:rightFromText="180" w:vertAnchor="page" w:horzAnchor="margin" w:tblpY="2161"/>
        <w:tblW w:w="14060" w:type="dxa"/>
        <w:tblLook w:val="04A0" w:firstRow="1" w:lastRow="0" w:firstColumn="1" w:lastColumn="0" w:noHBand="0" w:noVBand="1"/>
      </w:tblPr>
      <w:tblGrid>
        <w:gridCol w:w="4686"/>
        <w:gridCol w:w="4686"/>
        <w:gridCol w:w="4688"/>
      </w:tblGrid>
      <w:tr w:rsidR="00276F80" w:rsidRPr="00276F80" w:rsidTr="00EE39F5">
        <w:trPr>
          <w:trHeight w:val="3789"/>
        </w:trPr>
        <w:tc>
          <w:tcPr>
            <w:tcW w:w="4686" w:type="dxa"/>
            <w:shd w:val="clear" w:color="auto" w:fill="D6E87C"/>
          </w:tcPr>
          <w:p w:rsidR="00276F80" w:rsidRPr="00276F80" w:rsidRDefault="00276F80" w:rsidP="00EE39F5">
            <w:pPr>
              <w:pStyle w:val="TableParagraph"/>
              <w:spacing w:before="157"/>
              <w:ind w:left="0"/>
              <w:rPr>
                <w:rFonts w:asciiTheme="minorHAnsi" w:hAnsiTheme="minorHAnsi" w:cstheme="minorHAnsi"/>
                <w:b/>
                <w:sz w:val="32"/>
              </w:rPr>
            </w:pPr>
            <w:r w:rsidRPr="00276F80">
              <w:rPr>
                <w:rFonts w:asciiTheme="minorHAnsi" w:hAnsiTheme="minorHAnsi" w:cstheme="minorHAnsi"/>
                <w:b/>
                <w:sz w:val="32"/>
              </w:rPr>
              <w:lastRenderedPageBreak/>
              <w:t>I Spy</w:t>
            </w:r>
          </w:p>
          <w:p w:rsidR="00276F80" w:rsidRPr="00276F80" w:rsidRDefault="00276F80" w:rsidP="00EE39F5">
            <w:pPr>
              <w:pStyle w:val="TableParagraph"/>
              <w:spacing w:before="274"/>
              <w:ind w:left="0" w:right="407"/>
              <w:rPr>
                <w:rFonts w:asciiTheme="minorHAnsi" w:hAnsiTheme="minorHAnsi" w:cstheme="minorHAnsi"/>
                <w:sz w:val="32"/>
              </w:rPr>
            </w:pPr>
            <w:r w:rsidRPr="00276F80">
              <w:rPr>
                <w:rFonts w:asciiTheme="minorHAnsi" w:hAnsiTheme="minorHAnsi" w:cstheme="minorHAnsi"/>
                <w:sz w:val="32"/>
              </w:rPr>
              <w:t>Play ‘I Spy’ games. Can you find words beginning wit</w:t>
            </w:r>
            <w:r w:rsidR="00BE624C">
              <w:rPr>
                <w:rFonts w:asciiTheme="minorHAnsi" w:hAnsiTheme="minorHAnsi" w:cstheme="minorHAnsi"/>
                <w:sz w:val="32"/>
              </w:rPr>
              <w:t>h...? Can you find a picture of</w:t>
            </w:r>
            <w:r w:rsidRPr="00276F80">
              <w:rPr>
                <w:rFonts w:asciiTheme="minorHAnsi" w:hAnsiTheme="minorHAnsi" w:cstheme="minorHAnsi"/>
                <w:sz w:val="32"/>
              </w:rPr>
              <w:t xml:space="preserve"> a.</w:t>
            </w:r>
            <w:r w:rsidR="001E480A">
              <w:rPr>
                <w:rFonts w:asciiTheme="minorHAnsi" w:hAnsiTheme="minorHAnsi" w:cstheme="minorHAnsi"/>
                <w:sz w:val="32"/>
              </w:rPr>
              <w:t>.</w:t>
            </w:r>
            <w:r w:rsidRPr="00276F80">
              <w:rPr>
                <w:rFonts w:asciiTheme="minorHAnsi" w:hAnsiTheme="minorHAnsi" w:cstheme="minorHAnsi"/>
                <w:sz w:val="32"/>
              </w:rPr>
              <w:t>.?  How many ...  can you see?</w:t>
            </w:r>
          </w:p>
        </w:tc>
        <w:tc>
          <w:tcPr>
            <w:tcW w:w="4686" w:type="dxa"/>
            <w:shd w:val="clear" w:color="auto" w:fill="FBE4D5" w:themeFill="accent2" w:themeFillTint="33"/>
          </w:tcPr>
          <w:p w:rsidR="00276F80" w:rsidRPr="00276F80" w:rsidRDefault="00276F80" w:rsidP="00EE39F5">
            <w:pPr>
              <w:pStyle w:val="TableParagraph"/>
              <w:spacing w:before="139"/>
              <w:ind w:left="0" w:right="407"/>
              <w:rPr>
                <w:rFonts w:asciiTheme="minorHAnsi" w:hAnsiTheme="minorHAnsi" w:cstheme="minorHAnsi"/>
                <w:b/>
                <w:sz w:val="32"/>
              </w:rPr>
            </w:pPr>
            <w:r w:rsidRPr="00276F80">
              <w:rPr>
                <w:rFonts w:asciiTheme="minorHAnsi" w:hAnsiTheme="minorHAnsi" w:cstheme="minorHAnsi"/>
                <w:b/>
                <w:sz w:val="32"/>
              </w:rPr>
              <w:t>Make it Fun</w:t>
            </w:r>
          </w:p>
          <w:p w:rsidR="00276F80" w:rsidRPr="00276F80" w:rsidRDefault="00276F80" w:rsidP="00EE39F5">
            <w:pPr>
              <w:pStyle w:val="TableParagraph"/>
              <w:spacing w:before="274"/>
              <w:ind w:left="0" w:right="407"/>
              <w:rPr>
                <w:rFonts w:asciiTheme="minorHAnsi" w:hAnsiTheme="minorHAnsi" w:cstheme="minorHAnsi"/>
                <w:b/>
                <w:sz w:val="32"/>
              </w:rPr>
            </w:pPr>
            <w:r w:rsidRPr="00276F80">
              <w:rPr>
                <w:rFonts w:asciiTheme="minorHAnsi" w:hAnsiTheme="minorHAnsi" w:cstheme="minorHAnsi"/>
                <w:sz w:val="32"/>
              </w:rPr>
              <w:t>Enjoy reading together. Give characters funny voices and engage with the pictures. Make a game out of finding words that rhyme or start with the same soun</w:t>
            </w:r>
            <w:bookmarkStart w:id="0" w:name="_GoBack"/>
            <w:bookmarkEnd w:id="0"/>
            <w:r w:rsidRPr="00276F80">
              <w:rPr>
                <w:rFonts w:asciiTheme="minorHAnsi" w:hAnsiTheme="minorHAnsi" w:cstheme="minorHAnsi"/>
                <w:sz w:val="32"/>
              </w:rPr>
              <w:t>d.</w:t>
            </w:r>
          </w:p>
        </w:tc>
        <w:tc>
          <w:tcPr>
            <w:tcW w:w="4688" w:type="dxa"/>
            <w:shd w:val="clear" w:color="auto" w:fill="DEEAF6" w:themeFill="accent1" w:themeFillTint="33"/>
          </w:tcPr>
          <w:p w:rsidR="00276F80" w:rsidRPr="00276F80" w:rsidRDefault="00276F80" w:rsidP="00EE39F5">
            <w:pPr>
              <w:pStyle w:val="TableParagraph"/>
              <w:spacing w:before="271"/>
              <w:ind w:left="0"/>
              <w:jc w:val="left"/>
              <w:rPr>
                <w:rFonts w:asciiTheme="minorHAnsi" w:hAnsiTheme="minorHAnsi" w:cstheme="minorHAnsi"/>
                <w:b/>
                <w:sz w:val="32"/>
              </w:rPr>
            </w:pPr>
            <w:r w:rsidRPr="00276F80">
              <w:rPr>
                <w:rFonts w:asciiTheme="minorHAnsi" w:hAnsiTheme="minorHAnsi" w:cstheme="minorHAnsi"/>
                <w:b/>
                <w:sz w:val="32"/>
              </w:rPr>
              <w:t>Create</w:t>
            </w:r>
          </w:p>
          <w:p w:rsidR="00276F80" w:rsidRPr="00276F80" w:rsidRDefault="00276F80" w:rsidP="00EE39F5">
            <w:pPr>
              <w:pStyle w:val="TableParagraph"/>
              <w:spacing w:before="274"/>
              <w:ind w:left="0" w:right="407"/>
              <w:rPr>
                <w:rFonts w:asciiTheme="minorHAnsi" w:hAnsiTheme="minorHAnsi" w:cstheme="minorHAnsi"/>
                <w:sz w:val="32"/>
              </w:rPr>
            </w:pPr>
            <w:r w:rsidRPr="00276F80">
              <w:rPr>
                <w:rFonts w:asciiTheme="minorHAnsi" w:hAnsiTheme="minorHAnsi" w:cstheme="minorHAnsi"/>
                <w:sz w:val="32"/>
              </w:rPr>
              <w:t>Use reading to inspire drawings or new stories.</w:t>
            </w:r>
          </w:p>
          <w:p w:rsidR="00276F80" w:rsidRPr="00276F80" w:rsidRDefault="00276F80" w:rsidP="00EE39F5">
            <w:pPr>
              <w:tabs>
                <w:tab w:val="left" w:pos="3221"/>
              </w:tabs>
              <w:rPr>
                <w:sz w:val="32"/>
              </w:rPr>
            </w:pPr>
          </w:p>
        </w:tc>
      </w:tr>
      <w:tr w:rsidR="00276F80" w:rsidRPr="00276F80" w:rsidTr="00EE39F5">
        <w:trPr>
          <w:trHeight w:val="2670"/>
        </w:trPr>
        <w:tc>
          <w:tcPr>
            <w:tcW w:w="4686" w:type="dxa"/>
            <w:shd w:val="clear" w:color="auto" w:fill="C9C9C9" w:themeFill="accent3" w:themeFillTint="99"/>
          </w:tcPr>
          <w:p w:rsidR="00276F80" w:rsidRPr="00276F80" w:rsidRDefault="00276F80" w:rsidP="00EE39F5">
            <w:pPr>
              <w:pStyle w:val="TableParagraph"/>
              <w:spacing w:before="157"/>
              <w:ind w:left="0"/>
              <w:rPr>
                <w:rFonts w:asciiTheme="minorHAnsi" w:hAnsiTheme="minorHAnsi" w:cstheme="minorHAnsi"/>
                <w:b/>
                <w:sz w:val="32"/>
              </w:rPr>
            </w:pPr>
            <w:r w:rsidRPr="00276F80">
              <w:rPr>
                <w:rFonts w:asciiTheme="minorHAnsi" w:hAnsiTheme="minorHAnsi" w:cstheme="minorHAnsi"/>
                <w:b/>
                <w:sz w:val="32"/>
              </w:rPr>
              <w:t xml:space="preserve">Be Seen </w:t>
            </w:r>
          </w:p>
          <w:p w:rsidR="00276F80" w:rsidRPr="00276F80" w:rsidRDefault="00276F80" w:rsidP="00EE39F5">
            <w:pPr>
              <w:pStyle w:val="TableParagraph"/>
              <w:spacing w:before="157"/>
              <w:ind w:left="0"/>
              <w:rPr>
                <w:rFonts w:asciiTheme="minorHAnsi" w:hAnsiTheme="minorHAnsi" w:cstheme="minorHAnsi"/>
                <w:sz w:val="32"/>
              </w:rPr>
            </w:pPr>
            <w:r w:rsidRPr="00276F80">
              <w:rPr>
                <w:rFonts w:asciiTheme="minorHAnsi" w:hAnsiTheme="minorHAnsi" w:cstheme="minorHAnsi"/>
                <w:sz w:val="32"/>
              </w:rPr>
              <w:t>Make sure you are seen reading. Keep books</w:t>
            </w:r>
            <w:r w:rsidR="001E480A">
              <w:rPr>
                <w:rFonts w:asciiTheme="minorHAnsi" w:hAnsiTheme="minorHAnsi" w:cstheme="minorHAnsi"/>
                <w:sz w:val="32"/>
              </w:rPr>
              <w:t xml:space="preserve"> and</w:t>
            </w:r>
            <w:r w:rsidRPr="00276F80">
              <w:rPr>
                <w:rFonts w:asciiTheme="minorHAnsi" w:hAnsiTheme="minorHAnsi" w:cstheme="minorHAnsi"/>
                <w:sz w:val="32"/>
              </w:rPr>
              <w:t xml:space="preserve"> magazines at easy reach.</w:t>
            </w:r>
          </w:p>
        </w:tc>
        <w:tc>
          <w:tcPr>
            <w:tcW w:w="4686" w:type="dxa"/>
            <w:shd w:val="clear" w:color="auto" w:fill="auto"/>
          </w:tcPr>
          <w:p w:rsidR="00276F80" w:rsidRPr="00276F80" w:rsidRDefault="00276F80" w:rsidP="00EE39F5">
            <w:pPr>
              <w:pStyle w:val="TableParagraph"/>
              <w:spacing w:before="157"/>
              <w:ind w:left="0"/>
              <w:rPr>
                <w:rFonts w:asciiTheme="minorHAnsi" w:hAnsiTheme="minorHAnsi" w:cstheme="minorHAnsi"/>
                <w:b/>
                <w:sz w:val="32"/>
              </w:rPr>
            </w:pPr>
            <w:r w:rsidRPr="00276F80">
              <w:rPr>
                <w:rFonts w:asciiTheme="minorHAnsi" w:hAnsiTheme="minorHAnsi" w:cstheme="minorHAnsi"/>
                <w:b/>
                <w:sz w:val="32"/>
              </w:rPr>
              <w:t>Get Out</w:t>
            </w:r>
          </w:p>
          <w:p w:rsidR="00276F80" w:rsidRPr="00276F80" w:rsidRDefault="00BE624C" w:rsidP="00BE624C">
            <w:pPr>
              <w:pStyle w:val="TableParagraph"/>
              <w:spacing w:before="274"/>
              <w:ind w:left="0" w:right="407"/>
              <w:rPr>
                <w:rFonts w:asciiTheme="minorHAnsi" w:hAnsiTheme="minorHAnsi" w:cstheme="minorHAnsi"/>
                <w:b/>
                <w:sz w:val="32"/>
              </w:rPr>
            </w:pPr>
            <w:r>
              <w:rPr>
                <w:rFonts w:asciiTheme="minorHAnsi" w:hAnsiTheme="minorHAnsi" w:cstheme="minorHAnsi"/>
                <w:sz w:val="32"/>
              </w:rPr>
              <w:t xml:space="preserve">Go </w:t>
            </w:r>
            <w:r w:rsidR="00276F80" w:rsidRPr="00276F80">
              <w:rPr>
                <w:rFonts w:asciiTheme="minorHAnsi" w:hAnsiTheme="minorHAnsi" w:cstheme="minorHAnsi"/>
                <w:sz w:val="32"/>
              </w:rPr>
              <w:t>to your public library regularly. Find the books you loved as a kid to read together.</w:t>
            </w:r>
          </w:p>
        </w:tc>
        <w:tc>
          <w:tcPr>
            <w:tcW w:w="4688" w:type="dxa"/>
            <w:shd w:val="clear" w:color="auto" w:fill="92D050"/>
          </w:tcPr>
          <w:p w:rsidR="00276F80" w:rsidRPr="00276F80" w:rsidRDefault="00276F80" w:rsidP="00BE624C">
            <w:pPr>
              <w:pStyle w:val="TableParagraph"/>
              <w:spacing w:before="176"/>
              <w:ind w:left="0"/>
              <w:rPr>
                <w:rFonts w:asciiTheme="minorHAnsi" w:hAnsiTheme="minorHAnsi" w:cstheme="minorHAnsi"/>
                <w:b/>
                <w:sz w:val="32"/>
              </w:rPr>
            </w:pPr>
            <w:r w:rsidRPr="00276F80">
              <w:rPr>
                <w:rFonts w:asciiTheme="minorHAnsi" w:hAnsiTheme="minorHAnsi" w:cstheme="minorHAnsi"/>
                <w:b/>
                <w:sz w:val="32"/>
              </w:rPr>
              <w:t>Go Online</w:t>
            </w:r>
          </w:p>
          <w:p w:rsidR="00276F80" w:rsidRPr="00276F80" w:rsidRDefault="00276F80" w:rsidP="00BE624C">
            <w:pPr>
              <w:rPr>
                <w:sz w:val="32"/>
              </w:rPr>
            </w:pPr>
            <w:r w:rsidRPr="00276F80">
              <w:rPr>
                <w:rFonts w:cstheme="minorHAnsi"/>
                <w:spacing w:val="-7"/>
                <w:sz w:val="32"/>
              </w:rPr>
              <w:t xml:space="preserve">Look </w:t>
            </w:r>
            <w:r w:rsidRPr="00276F80">
              <w:rPr>
                <w:rFonts w:cstheme="minorHAnsi"/>
                <w:spacing w:val="-9"/>
                <w:sz w:val="32"/>
              </w:rPr>
              <w:t xml:space="preserve">online </w:t>
            </w:r>
            <w:r w:rsidR="00BE624C">
              <w:rPr>
                <w:rFonts w:cstheme="minorHAnsi"/>
                <w:sz w:val="32"/>
              </w:rPr>
              <w:t>and</w:t>
            </w:r>
            <w:r w:rsidRPr="00276F80">
              <w:rPr>
                <w:rFonts w:cstheme="minorHAnsi"/>
                <w:sz w:val="32"/>
              </w:rPr>
              <w:t xml:space="preserve"> </w:t>
            </w:r>
            <w:r w:rsidRPr="00276F80">
              <w:rPr>
                <w:rFonts w:cstheme="minorHAnsi"/>
                <w:spacing w:val="-5"/>
                <w:sz w:val="32"/>
              </w:rPr>
              <w:t xml:space="preserve">in </w:t>
            </w:r>
            <w:r w:rsidRPr="00276F80">
              <w:rPr>
                <w:rFonts w:cstheme="minorHAnsi"/>
                <w:spacing w:val="-7"/>
                <w:sz w:val="32"/>
              </w:rPr>
              <w:t xml:space="preserve">app </w:t>
            </w:r>
            <w:r w:rsidRPr="00276F80">
              <w:rPr>
                <w:rFonts w:cstheme="minorHAnsi"/>
                <w:spacing w:val="-4"/>
                <w:sz w:val="32"/>
              </w:rPr>
              <w:t xml:space="preserve">stores </w:t>
            </w:r>
            <w:r w:rsidRPr="00276F80">
              <w:rPr>
                <w:rFonts w:cstheme="minorHAnsi"/>
                <w:spacing w:val="-7"/>
                <w:sz w:val="32"/>
              </w:rPr>
              <w:t xml:space="preserve">for </w:t>
            </w:r>
            <w:r w:rsidRPr="00276F80">
              <w:rPr>
                <w:rFonts w:cstheme="minorHAnsi"/>
                <w:spacing w:val="-10"/>
                <w:sz w:val="32"/>
              </w:rPr>
              <w:t>appropriate</w:t>
            </w:r>
            <w:r w:rsidR="00BE624C">
              <w:rPr>
                <w:rFonts w:cstheme="minorHAnsi"/>
                <w:spacing w:val="-10"/>
                <w:sz w:val="32"/>
              </w:rPr>
              <w:t xml:space="preserve"> word and spelling games</w:t>
            </w:r>
            <w:r w:rsidRPr="00276F80">
              <w:rPr>
                <w:rFonts w:cstheme="minorHAnsi"/>
                <w:spacing w:val="-5"/>
                <w:sz w:val="32"/>
              </w:rPr>
              <w:t>.</w:t>
            </w:r>
          </w:p>
        </w:tc>
      </w:tr>
      <w:tr w:rsidR="00276F80" w:rsidRPr="00276F80" w:rsidTr="00EE39F5">
        <w:trPr>
          <w:trHeight w:val="901"/>
        </w:trPr>
        <w:tc>
          <w:tcPr>
            <w:tcW w:w="4686" w:type="dxa"/>
            <w:shd w:val="clear" w:color="auto" w:fill="F37DB8"/>
          </w:tcPr>
          <w:p w:rsidR="00276F80" w:rsidRPr="00276F80" w:rsidRDefault="00276F80" w:rsidP="00EE39F5">
            <w:pPr>
              <w:pStyle w:val="TableParagraph"/>
              <w:spacing w:before="157"/>
              <w:ind w:left="0"/>
              <w:rPr>
                <w:rFonts w:asciiTheme="minorHAnsi" w:hAnsiTheme="minorHAnsi" w:cstheme="minorHAnsi"/>
                <w:b/>
                <w:sz w:val="32"/>
              </w:rPr>
            </w:pPr>
            <w:r w:rsidRPr="00276F80">
              <w:rPr>
                <w:rFonts w:asciiTheme="minorHAnsi" w:hAnsiTheme="minorHAnsi" w:cstheme="minorHAnsi"/>
                <w:b/>
                <w:sz w:val="32"/>
              </w:rPr>
              <w:t>Make Space</w:t>
            </w:r>
          </w:p>
          <w:p w:rsidR="00276F80" w:rsidRPr="00276F80" w:rsidRDefault="00276F80" w:rsidP="00EE39F5">
            <w:pPr>
              <w:pStyle w:val="TableParagraph"/>
              <w:spacing w:before="157"/>
              <w:ind w:left="0" w:right="476"/>
              <w:rPr>
                <w:rFonts w:asciiTheme="minorHAnsi" w:hAnsiTheme="minorHAnsi" w:cstheme="minorHAnsi"/>
                <w:sz w:val="32"/>
              </w:rPr>
            </w:pPr>
            <w:r w:rsidRPr="00276F80">
              <w:rPr>
                <w:rFonts w:asciiTheme="minorHAnsi" w:hAnsiTheme="minorHAnsi" w:cstheme="minorHAnsi"/>
                <w:sz w:val="32"/>
              </w:rPr>
              <w:t>Have a special place or a certain time when you read together.</w:t>
            </w:r>
          </w:p>
        </w:tc>
        <w:tc>
          <w:tcPr>
            <w:tcW w:w="9374" w:type="dxa"/>
            <w:gridSpan w:val="2"/>
            <w:shd w:val="clear" w:color="auto" w:fill="FFD966" w:themeFill="accent4" w:themeFillTint="99"/>
          </w:tcPr>
          <w:p w:rsidR="00276F80" w:rsidRPr="00276F80" w:rsidRDefault="00276F80" w:rsidP="00EE39F5">
            <w:pPr>
              <w:pStyle w:val="TableParagraph"/>
              <w:spacing w:before="157"/>
              <w:ind w:left="0" w:right="400"/>
              <w:jc w:val="center"/>
              <w:rPr>
                <w:rFonts w:asciiTheme="minorHAnsi" w:hAnsiTheme="minorHAnsi" w:cstheme="minorHAnsi"/>
                <w:b/>
                <w:sz w:val="32"/>
              </w:rPr>
            </w:pPr>
            <w:r w:rsidRPr="00276F80">
              <w:rPr>
                <w:rFonts w:asciiTheme="minorHAnsi" w:hAnsiTheme="minorHAnsi" w:cstheme="minorHAnsi"/>
                <w:b/>
                <w:sz w:val="32"/>
              </w:rPr>
              <w:t>Read everything out loud.</w:t>
            </w:r>
          </w:p>
          <w:p w:rsidR="00276F80" w:rsidRPr="00276F80" w:rsidRDefault="00276F80" w:rsidP="00EE39F5">
            <w:pPr>
              <w:pStyle w:val="TableParagraph"/>
              <w:spacing w:before="157" w:line="695" w:lineRule="exact"/>
              <w:ind w:left="0" w:right="400"/>
              <w:jc w:val="center"/>
              <w:rPr>
                <w:rFonts w:asciiTheme="minorHAnsi" w:hAnsiTheme="minorHAnsi" w:cstheme="minorHAnsi"/>
                <w:b/>
                <w:sz w:val="32"/>
              </w:rPr>
            </w:pPr>
            <w:r w:rsidRPr="00276F80">
              <w:rPr>
                <w:rFonts w:asciiTheme="minorHAnsi" w:hAnsiTheme="minorHAnsi" w:cstheme="minorHAnsi"/>
                <w:sz w:val="32"/>
              </w:rPr>
              <w:t>Books, poems, nursery rhymes, newspaper &amp; magazine articles, food labels...</w:t>
            </w:r>
            <w:r w:rsidR="00EE39F5">
              <w:rPr>
                <w:rFonts w:asciiTheme="minorHAnsi" w:hAnsiTheme="minorHAnsi" w:cstheme="minorHAnsi"/>
                <w:sz w:val="32"/>
              </w:rPr>
              <w:t xml:space="preserve"> </w:t>
            </w:r>
            <w:r w:rsidRPr="00276F80">
              <w:rPr>
                <w:rFonts w:asciiTheme="minorHAnsi" w:hAnsiTheme="minorHAnsi" w:cstheme="minorHAnsi"/>
                <w:sz w:val="32"/>
              </w:rPr>
              <w:t>anything that is close to hand!</w:t>
            </w:r>
          </w:p>
        </w:tc>
      </w:tr>
    </w:tbl>
    <w:p w:rsidR="00276F80" w:rsidRDefault="00EE39F5">
      <w:pPr>
        <w:rPr>
          <w:sz w:val="16"/>
        </w:rPr>
      </w:pPr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0437DEFD" wp14:editId="6E724F72">
            <wp:simplePos x="0" y="0"/>
            <wp:positionH relativeFrom="column">
              <wp:posOffset>2591435</wp:posOffset>
            </wp:positionH>
            <wp:positionV relativeFrom="paragraph">
              <wp:posOffset>-342332</wp:posOffset>
            </wp:positionV>
            <wp:extent cx="3600450" cy="879613"/>
            <wp:effectExtent l="0" t="0" r="0" b="0"/>
            <wp:wrapNone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8796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6F80" w:rsidRDefault="00276F80">
      <w:pPr>
        <w:rPr>
          <w:sz w:val="16"/>
        </w:rPr>
      </w:pPr>
    </w:p>
    <w:p w:rsidR="00276F80" w:rsidRDefault="00276F80">
      <w:pPr>
        <w:rPr>
          <w:sz w:val="16"/>
        </w:rPr>
      </w:pPr>
    </w:p>
    <w:p w:rsidR="00EE39F5" w:rsidRPr="00276F80" w:rsidRDefault="00EE39F5">
      <w:pPr>
        <w:rPr>
          <w:sz w:val="16"/>
        </w:rPr>
      </w:pPr>
    </w:p>
    <w:p w:rsidR="00276F80" w:rsidRPr="00276F80" w:rsidRDefault="00276F80">
      <w:pPr>
        <w:rPr>
          <w:sz w:val="8"/>
        </w:rPr>
      </w:pPr>
    </w:p>
    <w:sectPr w:rsidR="00276F80" w:rsidRPr="00276F80" w:rsidSect="00EE39F5">
      <w:pgSz w:w="16838" w:h="11906" w:orient="landscape"/>
      <w:pgMar w:top="993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panose1 w:val="00000000000000000000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7E9"/>
    <w:rsid w:val="001D4F8C"/>
    <w:rsid w:val="001E480A"/>
    <w:rsid w:val="00224E2B"/>
    <w:rsid w:val="0026687B"/>
    <w:rsid w:val="00276F80"/>
    <w:rsid w:val="002B7A70"/>
    <w:rsid w:val="003E6C0F"/>
    <w:rsid w:val="00476BDD"/>
    <w:rsid w:val="004960A3"/>
    <w:rsid w:val="005528F2"/>
    <w:rsid w:val="00593D9C"/>
    <w:rsid w:val="007A3B0F"/>
    <w:rsid w:val="0095107B"/>
    <w:rsid w:val="009A73C0"/>
    <w:rsid w:val="00A43940"/>
    <w:rsid w:val="00A70A3E"/>
    <w:rsid w:val="00BB7F48"/>
    <w:rsid w:val="00BE624C"/>
    <w:rsid w:val="00C348A7"/>
    <w:rsid w:val="00DC4C53"/>
    <w:rsid w:val="00E607E9"/>
    <w:rsid w:val="00EE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93723"/>
  <w15:chartTrackingRefBased/>
  <w15:docId w15:val="{AFB633BC-B108-4E71-96C2-8AD6F8292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E607E9"/>
    <w:pPr>
      <w:widowControl w:val="0"/>
      <w:autoSpaceDE w:val="0"/>
      <w:autoSpaceDN w:val="0"/>
      <w:adjustRightInd w:val="0"/>
      <w:spacing w:before="20" w:after="0" w:line="240" w:lineRule="auto"/>
      <w:ind w:left="20"/>
    </w:pPr>
    <w:rPr>
      <w:rFonts w:ascii="Twinkl" w:eastAsia="Times New Roman" w:hAnsi="Twinkl" w:cs="Twinkl"/>
      <w:lang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E607E9"/>
    <w:rPr>
      <w:rFonts w:ascii="Twinkl" w:eastAsia="Times New Roman" w:hAnsi="Twinkl" w:cs="Twinkl"/>
      <w:lang w:eastAsia="en-GB"/>
    </w:rPr>
  </w:style>
  <w:style w:type="paragraph" w:customStyle="1" w:styleId="TableParagraph">
    <w:name w:val="Table Paragraph"/>
    <w:basedOn w:val="Normal"/>
    <w:uiPriority w:val="1"/>
    <w:qFormat/>
    <w:rsid w:val="00276F80"/>
    <w:pPr>
      <w:widowControl w:val="0"/>
      <w:autoSpaceDE w:val="0"/>
      <w:autoSpaceDN w:val="0"/>
      <w:spacing w:after="0" w:line="240" w:lineRule="auto"/>
      <w:ind w:left="466"/>
      <w:jc w:val="both"/>
    </w:pPr>
    <w:rPr>
      <w:rFonts w:ascii="Twinkl" w:eastAsia="Twinkl" w:hAnsi="Twinkl" w:cs="Twinkl"/>
    </w:rPr>
  </w:style>
  <w:style w:type="table" w:styleId="TableGrid">
    <w:name w:val="Table Grid"/>
    <w:basedOn w:val="TableNormal"/>
    <w:uiPriority w:val="39"/>
    <w:rsid w:val="00276F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276F80"/>
    <w:pPr>
      <w:widowControl w:val="0"/>
      <w:autoSpaceDE w:val="0"/>
      <w:autoSpaceDN w:val="0"/>
      <w:spacing w:after="0" w:line="240" w:lineRule="auto"/>
    </w:pPr>
    <w:rPr>
      <w:rFonts w:ascii="Twinkl" w:eastAsia="Twinkl" w:hAnsi="Twinkl" w:cs="Twink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56E65634</Template>
  <TotalTime>145</TotalTime>
  <Pages>8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Paulsen</dc:creator>
  <cp:keywords/>
  <dc:description/>
  <cp:lastModifiedBy>Jessica Paulsen</cp:lastModifiedBy>
  <cp:revision>12</cp:revision>
  <dcterms:created xsi:type="dcterms:W3CDTF">2022-09-22T09:45:00Z</dcterms:created>
  <dcterms:modified xsi:type="dcterms:W3CDTF">2022-09-26T11:10:00Z</dcterms:modified>
</cp:coreProperties>
</file>