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2700" w:rsidRDefault="00783694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-1559877</wp:posOffset>
            </wp:positionH>
            <wp:positionV relativeFrom="paragraph">
              <wp:posOffset>1360487</wp:posOffset>
            </wp:positionV>
            <wp:extent cx="8804968" cy="6110605"/>
            <wp:effectExtent l="0" t="5398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04968" cy="6110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6827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694"/>
    <w:rsid w:val="003E6C0F"/>
    <w:rsid w:val="00783694"/>
    <w:rsid w:val="009A7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1AB9DA-681D-4093-9CB9-FC543A8BC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8369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3694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C64CCFE3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Paulsen</dc:creator>
  <cp:keywords/>
  <dc:description/>
  <cp:lastModifiedBy>Jessica Paulsen</cp:lastModifiedBy>
  <cp:revision>1</cp:revision>
  <cp:lastPrinted>2023-09-13T13:59:00Z</cp:lastPrinted>
  <dcterms:created xsi:type="dcterms:W3CDTF">2023-09-13T13:57:00Z</dcterms:created>
  <dcterms:modified xsi:type="dcterms:W3CDTF">2023-09-13T13:59:00Z</dcterms:modified>
</cp:coreProperties>
</file>