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3821" w:rsidRDefault="002705DA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163A9DD3" wp14:editId="61C56936">
            <wp:simplePos x="0" y="0"/>
            <wp:positionH relativeFrom="margin">
              <wp:align>center</wp:align>
            </wp:positionH>
            <wp:positionV relativeFrom="paragraph">
              <wp:posOffset>1023620</wp:posOffset>
            </wp:positionV>
            <wp:extent cx="7643495" cy="6822440"/>
            <wp:effectExtent l="0" t="8572" r="6032" b="6033"/>
            <wp:wrapTight wrapText="bothSides">
              <wp:wrapPolygon edited="0">
                <wp:start x="21624" y="27"/>
                <wp:lineTo x="37" y="27"/>
                <wp:lineTo x="37" y="21559"/>
                <wp:lineTo x="21624" y="21559"/>
                <wp:lineTo x="21624" y="27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643495" cy="6822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40BA6"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0" wp14:anchorId="5050B571" wp14:editId="434D9E1F">
            <wp:simplePos x="0" y="0"/>
            <wp:positionH relativeFrom="column">
              <wp:posOffset>5076147</wp:posOffset>
            </wp:positionH>
            <wp:positionV relativeFrom="page">
              <wp:posOffset>268013</wp:posOffset>
            </wp:positionV>
            <wp:extent cx="1144800" cy="838800"/>
            <wp:effectExtent l="0" t="0" r="0" b="0"/>
            <wp:wrapTight wrapText="bothSides">
              <wp:wrapPolygon edited="0">
                <wp:start x="0" y="0"/>
                <wp:lineTo x="0" y="21109"/>
                <wp:lineTo x="21216" y="21109"/>
                <wp:lineTo x="2121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EmpLogo.jpg"/>
                    <pic:cNvPicPr preferRelativeResize="0"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4800" cy="838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F38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0BA6"/>
    <w:rsid w:val="00240BA6"/>
    <w:rsid w:val="002705DA"/>
    <w:rsid w:val="004C51A2"/>
    <w:rsid w:val="006F3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E3D69DD-0AA6-4CC2-BE03-5153A52FD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943B80C2</Template>
  <TotalTime>2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Gary Smallman</dc:creator>
  <cp:keywords/>
  <dc:description/>
  <cp:lastModifiedBy>Gary Smallman</cp:lastModifiedBy>
  <cp:revision>3</cp:revision>
  <dcterms:created xsi:type="dcterms:W3CDTF">2021-05-05T10:12:00Z</dcterms:created>
  <dcterms:modified xsi:type="dcterms:W3CDTF">2021-05-05T10:15:00Z</dcterms:modified>
</cp:coreProperties>
</file>